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BA" w:rsidRDefault="00A719BA" w:rsidP="003B3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D1BA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4pt;height:72.75pt;visibility:visible">
            <v:imagedata r:id="rId5" o:title="" gain="93623f" blacklevel="-7864f"/>
          </v:shape>
        </w:pict>
      </w:r>
    </w:p>
    <w:p w:rsidR="00A719BA" w:rsidRPr="00976395" w:rsidRDefault="00A719BA" w:rsidP="003B3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76395">
        <w:rPr>
          <w:rFonts w:ascii="Times New Roman" w:hAnsi="Times New Roman" w:cs="Times New Roman"/>
          <w:b/>
          <w:bCs/>
          <w:color w:val="000000"/>
        </w:rPr>
        <w:t>АДМИНИСТРАЦИЯ</w:t>
      </w:r>
    </w:p>
    <w:p w:rsidR="00A719BA" w:rsidRPr="00976395" w:rsidRDefault="00A719B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76395">
        <w:rPr>
          <w:rFonts w:ascii="Times New Roman" w:hAnsi="Times New Roman" w:cs="Times New Roman"/>
          <w:b/>
          <w:bCs/>
          <w:color w:val="000000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color w:val="000000"/>
        </w:rPr>
        <w:t>ПРИМОРСКИЙ</w:t>
      </w:r>
    </w:p>
    <w:p w:rsidR="00A719BA" w:rsidRPr="00976395" w:rsidRDefault="00A719B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76395">
        <w:rPr>
          <w:rFonts w:ascii="Times New Roman" w:hAnsi="Times New Roman" w:cs="Times New Roman"/>
          <w:b/>
          <w:bCs/>
          <w:color w:val="000000"/>
        </w:rPr>
        <w:t>МУНИЦИПАЛЬНОГО РАЙОНА СТАВРОПОЛЬСКИЙ</w:t>
      </w:r>
    </w:p>
    <w:p w:rsidR="00A719BA" w:rsidRPr="00976395" w:rsidRDefault="00A719B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76395">
        <w:rPr>
          <w:rFonts w:ascii="Times New Roman" w:hAnsi="Times New Roman" w:cs="Times New Roman"/>
          <w:b/>
          <w:bCs/>
          <w:color w:val="000000"/>
        </w:rPr>
        <w:t>САМАРСКОЙ ОБЛАСТИ</w:t>
      </w:r>
    </w:p>
    <w:p w:rsidR="00A719BA" w:rsidRPr="00976395" w:rsidRDefault="00A719B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719BA" w:rsidRPr="00DC740C" w:rsidRDefault="00A719BA" w:rsidP="00AB2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4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A719BA" w:rsidRDefault="00A719BA" w:rsidP="00AB2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719BA" w:rsidRPr="001E5FA4" w:rsidRDefault="00A719BA" w:rsidP="00AB2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 12 января 2022 года  </w:t>
      </w:r>
      <w:r w:rsidRPr="0026276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262768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</w:p>
    <w:p w:rsidR="00A719BA" w:rsidRPr="00262768" w:rsidRDefault="00A719BA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9214"/>
      </w:tblGrid>
      <w:tr w:rsidR="00A719BA" w:rsidRPr="0074224E">
        <w:tc>
          <w:tcPr>
            <w:tcW w:w="9214" w:type="dxa"/>
          </w:tcPr>
          <w:p w:rsidR="00A719BA" w:rsidRPr="0074224E" w:rsidRDefault="00A719BA" w:rsidP="00742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подготовке проекта межевания территории в границах территориальной зоны </w:t>
            </w:r>
          </w:p>
          <w:p w:rsidR="00A719BA" w:rsidRPr="0074224E" w:rsidRDefault="00A719BA" w:rsidP="00742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«Ж2 Зона застройки малоэтажными жилыми домами» застроенной многоквартирными домами № 4 по улице Советской и №№ 8, 10 по улице Школьной в поселке Приморский сельского поселения Приморский муниципального района Ставропольский Самарской области</w:t>
            </w:r>
          </w:p>
        </w:tc>
      </w:tr>
    </w:tbl>
    <w:p w:rsidR="00A719BA" w:rsidRPr="00262768" w:rsidRDefault="00A719BA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19BA" w:rsidRPr="00923929" w:rsidRDefault="00A719BA" w:rsidP="009239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2768">
        <w:rPr>
          <w:rFonts w:ascii="Times New Roman" w:hAnsi="Times New Roman" w:cs="Times New Roman"/>
          <w:sz w:val="24"/>
          <w:szCs w:val="24"/>
        </w:rPr>
        <w:t xml:space="preserve">В соответствии со статьями 45 и 46 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06.10.2003 № 131-ФЗ</w:t>
      </w:r>
      <w:r w:rsidRPr="00262768">
        <w:rPr>
          <w:rFonts w:ascii="Verdana" w:hAnsi="Verdana" w:cs="Verdana"/>
          <w:sz w:val="24"/>
          <w:szCs w:val="24"/>
          <w:lang w:eastAsia="ru-RU"/>
        </w:rPr>
        <w:t xml:space="preserve"> 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Pr="009239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Приморский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>, утвержд</w:t>
      </w:r>
      <w:r>
        <w:rPr>
          <w:rFonts w:ascii="Times New Roman" w:hAnsi="Times New Roman" w:cs="Times New Roman"/>
          <w:sz w:val="24"/>
          <w:szCs w:val="24"/>
          <w:lang w:eastAsia="ru-RU"/>
        </w:rPr>
        <w:t>енным П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Pr="009239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Приморский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2768">
        <w:rPr>
          <w:rFonts w:ascii="Times New Roman" w:hAnsi="Times New Roman" w:cs="Times New Roman"/>
          <w:sz w:val="24"/>
          <w:szCs w:val="24"/>
        </w:rPr>
        <w:t>муниципального р</w:t>
      </w:r>
      <w:bookmarkStart w:id="0" w:name="_GoBack"/>
      <w:bookmarkEnd w:id="0"/>
      <w:r w:rsidRPr="00262768">
        <w:rPr>
          <w:rFonts w:ascii="Times New Roman" w:hAnsi="Times New Roman" w:cs="Times New Roman"/>
          <w:sz w:val="24"/>
          <w:szCs w:val="24"/>
        </w:rPr>
        <w:t xml:space="preserve">айона Ставропольский Самарской области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6276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62768"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26276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62768">
        <w:rPr>
          <w:rFonts w:ascii="Times New Roman" w:hAnsi="Times New Roman" w:cs="Times New Roman"/>
          <w:sz w:val="24"/>
          <w:szCs w:val="24"/>
        </w:rPr>
        <w:t xml:space="preserve">, руководствуясь Уставом 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239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Приморский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на основании решения о подготовке документации по планировке территории, принятого 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администрацией сельского поселения </w:t>
      </w:r>
      <w:r w:rsidRPr="0092392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Приморский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27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 собственной инициативе, постановляю:</w:t>
      </w:r>
    </w:p>
    <w:p w:rsidR="00A719BA" w:rsidRPr="00262768" w:rsidRDefault="00A719BA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19BA" w:rsidRPr="003A384D" w:rsidRDefault="00A719BA" w:rsidP="009239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768">
        <w:rPr>
          <w:rFonts w:ascii="Times New Roman" w:hAnsi="Times New Roman" w:cs="Times New Roman"/>
          <w:sz w:val="24"/>
          <w:szCs w:val="24"/>
        </w:rPr>
        <w:t xml:space="preserve">1. Приступить к подготовке </w:t>
      </w:r>
      <w:r w:rsidRPr="00923929">
        <w:rPr>
          <w:rFonts w:ascii="Times New Roman" w:hAnsi="Times New Roman" w:cs="Times New Roman"/>
          <w:sz w:val="24"/>
          <w:szCs w:val="24"/>
        </w:rPr>
        <w:t>проекта межевания территории в границах территориальной зоны «Ж2 Зона застройки малоэтажными жилыми домами» застроенной многоквартирными домами № 4 по улице Советской и №№ 8, 10 по улице Школьной в поселке Приморск</w:t>
      </w:r>
      <w:r>
        <w:rPr>
          <w:rFonts w:ascii="Times New Roman" w:hAnsi="Times New Roman" w:cs="Times New Roman"/>
          <w:sz w:val="24"/>
          <w:szCs w:val="24"/>
        </w:rPr>
        <w:t>ий сельского поселения Приморский</w:t>
      </w:r>
      <w:r w:rsidRPr="0092392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A384D">
        <w:rPr>
          <w:rFonts w:ascii="Times New Roman" w:hAnsi="Times New Roman" w:cs="Times New Roman"/>
          <w:sz w:val="24"/>
          <w:szCs w:val="24"/>
        </w:rPr>
        <w:t>.</w:t>
      </w:r>
    </w:p>
    <w:p w:rsidR="00A719BA" w:rsidRDefault="00A719BA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84D">
        <w:rPr>
          <w:rFonts w:ascii="Times New Roman" w:hAnsi="Times New Roman" w:cs="Times New Roman"/>
          <w:sz w:val="24"/>
          <w:szCs w:val="24"/>
        </w:rPr>
        <w:t xml:space="preserve">2. Прием предложений по подготовке </w:t>
      </w:r>
      <w:r w:rsidRPr="00923929">
        <w:rPr>
          <w:rFonts w:ascii="Times New Roman" w:hAnsi="Times New Roman" w:cs="Times New Roman"/>
          <w:sz w:val="24"/>
          <w:szCs w:val="24"/>
        </w:rPr>
        <w:t>проекта межевания территории в границах территориальной зоны «Ж2 Зона застройки малоэтажными жилыми домами» застроенной многоквартирными домами № 4 по улице Советской и №№ 8, 10 по улице Школьной в поселке Приморск</w:t>
      </w:r>
      <w:r>
        <w:rPr>
          <w:rFonts w:ascii="Times New Roman" w:hAnsi="Times New Roman" w:cs="Times New Roman"/>
          <w:sz w:val="24"/>
          <w:szCs w:val="24"/>
        </w:rPr>
        <w:t>ий сельского поселения Приморский</w:t>
      </w:r>
      <w:r w:rsidRPr="0092392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2768">
        <w:rPr>
          <w:rFonts w:ascii="Times New Roman" w:hAnsi="Times New Roman" w:cs="Times New Roman"/>
          <w:sz w:val="24"/>
          <w:szCs w:val="24"/>
        </w:rPr>
        <w:t xml:space="preserve"> принимаются в период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262768">
        <w:rPr>
          <w:rFonts w:ascii="Times New Roman" w:hAnsi="Times New Roman" w:cs="Times New Roman"/>
          <w:sz w:val="24"/>
          <w:szCs w:val="24"/>
        </w:rPr>
        <w:t>подготовки.</w:t>
      </w:r>
    </w:p>
    <w:p w:rsidR="00A719BA" w:rsidRPr="00923929" w:rsidRDefault="00A719BA" w:rsidP="00415F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Опубликовать настоящее П</w:t>
      </w:r>
      <w:r w:rsidRPr="00923929">
        <w:rPr>
          <w:rFonts w:ascii="Times New Roman" w:hAnsi="Times New Roman" w:cs="Times New Roman"/>
          <w:sz w:val="24"/>
          <w:szCs w:val="24"/>
        </w:rPr>
        <w:t>остановление в средствах массовой информации – газете «Приморский вестник</w:t>
      </w:r>
      <w:r w:rsidRPr="00923929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923929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</w:t>
      </w:r>
      <w:r w:rsidRPr="00923929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23929">
        <w:rPr>
          <w:rFonts w:ascii="Times New Roman" w:hAnsi="Times New Roman" w:cs="Times New Roman"/>
          <w:sz w:val="24"/>
          <w:szCs w:val="24"/>
        </w:rPr>
        <w:t>Приморский</w:t>
      </w:r>
      <w:r w:rsidRPr="009239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392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Интернет по адресу http://primorsky.stavrsp.ru </w:t>
      </w:r>
    </w:p>
    <w:p w:rsidR="00A719BA" w:rsidRPr="00262768" w:rsidRDefault="00A719BA" w:rsidP="00415F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62768">
        <w:rPr>
          <w:rFonts w:ascii="Times New Roman" w:hAnsi="Times New Roman" w:cs="Times New Roman"/>
          <w:sz w:val="24"/>
          <w:szCs w:val="24"/>
        </w:rPr>
        <w:t>Контроль за ис</w:t>
      </w:r>
      <w:r>
        <w:rPr>
          <w:rFonts w:ascii="Times New Roman" w:hAnsi="Times New Roman" w:cs="Times New Roman"/>
          <w:sz w:val="24"/>
          <w:szCs w:val="24"/>
        </w:rPr>
        <w:t>полнением настоящего П</w:t>
      </w:r>
      <w:r w:rsidRPr="00262768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A719BA" w:rsidRPr="00262768" w:rsidRDefault="00A719BA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9BA" w:rsidRPr="00262768" w:rsidRDefault="00A719BA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9BA" w:rsidRDefault="00A719BA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768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262768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23929">
        <w:rPr>
          <w:rFonts w:ascii="Times New Roman" w:hAnsi="Times New Roman" w:cs="Times New Roman"/>
          <w:sz w:val="24"/>
          <w:szCs w:val="24"/>
        </w:rPr>
        <w:t>Приморский</w:t>
      </w:r>
      <w:r w:rsidRPr="00262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9BA" w:rsidRDefault="00A719BA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F7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A719BA" w:rsidRPr="001E5FA4" w:rsidRDefault="00A719BA" w:rsidP="001E5FA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4"/>
          <w:szCs w:val="24"/>
          <w:lang w:eastAsia="ru-RU"/>
        </w:rPr>
      </w:pPr>
      <w:r w:rsidRPr="00415F7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26276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6276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76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Э</w:t>
      </w:r>
      <w:r w:rsidRPr="002627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627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Лопатин</w:t>
      </w:r>
    </w:p>
    <w:sectPr w:rsidR="00A719BA" w:rsidRPr="001E5FA4" w:rsidSect="001E5FA4">
      <w:pgSz w:w="11907" w:h="16839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0838"/>
    <w:rsid w:val="00087774"/>
    <w:rsid w:val="0009063F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5FA4"/>
    <w:rsid w:val="001E67A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76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6E68"/>
    <w:rsid w:val="002D7A2A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384D"/>
    <w:rsid w:val="003A42B4"/>
    <w:rsid w:val="003A4692"/>
    <w:rsid w:val="003A5AA9"/>
    <w:rsid w:val="003A5C85"/>
    <w:rsid w:val="003B39BA"/>
    <w:rsid w:val="003C0019"/>
    <w:rsid w:val="003C5E24"/>
    <w:rsid w:val="003C62DD"/>
    <w:rsid w:val="003C7B16"/>
    <w:rsid w:val="003D05E4"/>
    <w:rsid w:val="003D7B17"/>
    <w:rsid w:val="003E1107"/>
    <w:rsid w:val="003E354F"/>
    <w:rsid w:val="003E5B2D"/>
    <w:rsid w:val="003E5FAE"/>
    <w:rsid w:val="003F3CF6"/>
    <w:rsid w:val="003F5862"/>
    <w:rsid w:val="00414EBF"/>
    <w:rsid w:val="00415F7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28A9"/>
    <w:rsid w:val="004E6968"/>
    <w:rsid w:val="00500B93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610"/>
    <w:rsid w:val="00725BEE"/>
    <w:rsid w:val="0074224E"/>
    <w:rsid w:val="007429C9"/>
    <w:rsid w:val="00771522"/>
    <w:rsid w:val="00772A64"/>
    <w:rsid w:val="007942C9"/>
    <w:rsid w:val="00796039"/>
    <w:rsid w:val="007A0A69"/>
    <w:rsid w:val="007C2BE3"/>
    <w:rsid w:val="007C7179"/>
    <w:rsid w:val="007C7718"/>
    <w:rsid w:val="007D3B52"/>
    <w:rsid w:val="007D59D0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BAB"/>
    <w:rsid w:val="008D1E3D"/>
    <w:rsid w:val="008D30FA"/>
    <w:rsid w:val="008E3BB0"/>
    <w:rsid w:val="008E6FAD"/>
    <w:rsid w:val="008E7ADF"/>
    <w:rsid w:val="00915373"/>
    <w:rsid w:val="00917815"/>
    <w:rsid w:val="00923929"/>
    <w:rsid w:val="00932B81"/>
    <w:rsid w:val="00933733"/>
    <w:rsid w:val="00940A65"/>
    <w:rsid w:val="00950A96"/>
    <w:rsid w:val="00951EE9"/>
    <w:rsid w:val="009569F5"/>
    <w:rsid w:val="00970255"/>
    <w:rsid w:val="0097639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178B"/>
    <w:rsid w:val="009D79C9"/>
    <w:rsid w:val="009D7B36"/>
    <w:rsid w:val="009E19D4"/>
    <w:rsid w:val="009E6DF2"/>
    <w:rsid w:val="009F53B8"/>
    <w:rsid w:val="009F5A31"/>
    <w:rsid w:val="00A103A2"/>
    <w:rsid w:val="00A17798"/>
    <w:rsid w:val="00A229A0"/>
    <w:rsid w:val="00A26C53"/>
    <w:rsid w:val="00A31F8E"/>
    <w:rsid w:val="00A32003"/>
    <w:rsid w:val="00A352F0"/>
    <w:rsid w:val="00A63020"/>
    <w:rsid w:val="00A719BA"/>
    <w:rsid w:val="00A73424"/>
    <w:rsid w:val="00A74222"/>
    <w:rsid w:val="00A74538"/>
    <w:rsid w:val="00A834D5"/>
    <w:rsid w:val="00AB2107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3F11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11D4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C740C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6372F"/>
    <w:rsid w:val="00E6487E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B2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link w:val="a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61B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C66DE"/>
    <w:pPr>
      <w:ind w:left="720"/>
    </w:pPr>
  </w:style>
  <w:style w:type="character" w:styleId="Hyperlink">
    <w:name w:val="Hyperlink"/>
    <w:basedOn w:val="DefaultParagraphFont"/>
    <w:uiPriority w:val="99"/>
    <w:rsid w:val="0017120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7120B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D1A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B90CE0"/>
    <w:rPr>
      <w:rFonts w:cs="Calibri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E244F8"/>
    <w:rPr>
      <w:color w:val="800080"/>
      <w:u w:val="single"/>
    </w:rPr>
  </w:style>
  <w:style w:type="paragraph" w:customStyle="1" w:styleId="xl79">
    <w:name w:val="xl79"/>
    <w:basedOn w:val="Normal"/>
    <w:uiPriority w:val="99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Normal"/>
    <w:uiPriority w:val="99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Normal"/>
    <w:uiPriority w:val="99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Normal"/>
    <w:uiPriority w:val="99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Normal"/>
    <w:uiPriority w:val="99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Normal"/>
    <w:uiPriority w:val="99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Normal"/>
    <w:uiPriority w:val="99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Normal"/>
    <w:uiPriority w:val="99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Normal"/>
    <w:uiPriority w:val="99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Normal"/>
    <w:uiPriority w:val="99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Normal"/>
    <w:uiPriority w:val="99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Normal"/>
    <w:uiPriority w:val="99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Normal"/>
    <w:uiPriority w:val="99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Normal"/>
    <w:uiPriority w:val="99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Normal"/>
    <w:uiPriority w:val="99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BA6041"/>
  </w:style>
  <w:style w:type="character" w:customStyle="1" w:styleId="js-extracted-address">
    <w:name w:val="js-extracted-address"/>
    <w:basedOn w:val="DefaultParagraphFont"/>
    <w:uiPriority w:val="99"/>
    <w:rsid w:val="00BA6041"/>
  </w:style>
  <w:style w:type="character" w:customStyle="1" w:styleId="mail-message-map-nobreak">
    <w:name w:val="mail-message-map-nobreak"/>
    <w:basedOn w:val="DefaultParagraphFont"/>
    <w:uiPriority w:val="99"/>
    <w:rsid w:val="00BA6041"/>
  </w:style>
  <w:style w:type="character" w:styleId="Strong">
    <w:name w:val="Strong"/>
    <w:basedOn w:val="DefaultParagraphFont"/>
    <w:uiPriority w:val="99"/>
    <w:qFormat/>
    <w:rsid w:val="005633D4"/>
    <w:rPr>
      <w:b/>
      <w:bCs/>
    </w:rPr>
  </w:style>
  <w:style w:type="paragraph" w:styleId="Header">
    <w:name w:val="header"/>
    <w:basedOn w:val="Normal"/>
    <w:link w:val="HeaderChar"/>
    <w:uiPriority w:val="99"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F615C"/>
  </w:style>
  <w:style w:type="paragraph" w:styleId="Footer">
    <w:name w:val="footer"/>
    <w:basedOn w:val="Normal"/>
    <w:link w:val="FooterChar"/>
    <w:uiPriority w:val="99"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15C"/>
  </w:style>
  <w:style w:type="paragraph" w:styleId="BalloonText">
    <w:name w:val="Balloon Text"/>
    <w:basedOn w:val="Normal"/>
    <w:link w:val="BalloonTextChar"/>
    <w:uiPriority w:val="99"/>
    <w:semiHidden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7B95"/>
    <w:rPr>
      <w:rFonts w:ascii="Segoe UI" w:hAnsi="Segoe UI" w:cs="Segoe UI"/>
      <w:sz w:val="18"/>
      <w:szCs w:val="18"/>
    </w:rPr>
  </w:style>
  <w:style w:type="paragraph" w:customStyle="1" w:styleId="a">
    <w:name w:val="Стиль"/>
    <w:basedOn w:val="Normal"/>
    <w:link w:val="DefaultParagraphFont"/>
    <w:uiPriority w:val="99"/>
    <w:rsid w:val="001E5FA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31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31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431</Words>
  <Characters>2459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Vasilyi</dc:creator>
  <cp:keywords/>
  <dc:description/>
  <cp:lastModifiedBy>Надежда</cp:lastModifiedBy>
  <cp:revision>2</cp:revision>
  <cp:lastPrinted>2022-01-12T10:27:00Z</cp:lastPrinted>
  <dcterms:created xsi:type="dcterms:W3CDTF">2022-01-12T10:27:00Z</dcterms:created>
  <dcterms:modified xsi:type="dcterms:W3CDTF">2022-01-12T10:27:00Z</dcterms:modified>
</cp:coreProperties>
</file>