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71F" w:rsidRPr="00B253AF" w:rsidRDefault="00AE271F" w:rsidP="00F42718">
      <w:pPr>
        <w:pStyle w:val="Heading1"/>
        <w:ind w:left="5400" w:hanging="5684"/>
        <w:jc w:val="center"/>
        <w:rPr>
          <w:rFonts w:ascii="Times New Roman" w:hAnsi="Times New Roman" w:cs="Times New Roman"/>
          <w:noProof/>
        </w:rPr>
      </w:pPr>
      <w:r w:rsidRPr="00CD28DD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E271F" w:rsidRPr="00B253AF" w:rsidRDefault="00AE271F" w:rsidP="00F42718">
      <w:pPr>
        <w:jc w:val="center"/>
        <w:rPr>
          <w:rFonts w:ascii="Times New Roman" w:hAnsi="Times New Roman" w:cs="Times New Roman"/>
        </w:rPr>
      </w:pPr>
      <w:r w:rsidRPr="00B253AF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AE271F" w:rsidRDefault="00AE271F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AE271F" w:rsidRPr="002C03ED" w:rsidRDefault="00AE271F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ПРИМОРСКИЙ</w:t>
      </w:r>
    </w:p>
    <w:p w:rsidR="00AE271F" w:rsidRPr="002C03ED" w:rsidRDefault="00AE271F" w:rsidP="00F4271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E271F" w:rsidRPr="002C03ED" w:rsidRDefault="00AE271F" w:rsidP="00F42718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AE271F" w:rsidRPr="002C03ED" w:rsidRDefault="00AE271F" w:rsidP="00F42718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AE271F" w:rsidRPr="00D05312" w:rsidRDefault="00AE271F" w:rsidP="00F4271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05312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AE271F" w:rsidRDefault="00AE271F" w:rsidP="00CF5997">
      <w:pPr>
        <w:ind w:left="284"/>
        <w:rPr>
          <w:rFonts w:ascii="Times New Roman" w:hAnsi="Times New Roman" w:cs="Times New Roman"/>
          <w:b/>
          <w:bCs/>
        </w:rPr>
      </w:pP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</w:t>
      </w:r>
      <w:r>
        <w:rPr>
          <w:rFonts w:ascii="Times New Roman" w:hAnsi="Times New Roman" w:cs="Times New Roman"/>
          <w:b/>
          <w:bCs/>
        </w:rPr>
        <w:t xml:space="preserve">                                                         </w:t>
      </w:r>
    </w:p>
    <w:p w:rsidR="00AE271F" w:rsidRPr="00CF5997" w:rsidRDefault="00AE271F" w:rsidP="00CF5997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о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т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07 февраля 2022  года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№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101</w:t>
      </w:r>
      <w:r w:rsidRPr="002C03ED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                                                             </w:t>
      </w:r>
    </w:p>
    <w:p w:rsidR="00AE271F" w:rsidRDefault="00AE271F" w:rsidP="00F42718">
      <w:pPr>
        <w:jc w:val="both"/>
        <w:rPr>
          <w:rFonts w:cs="Times New Roman"/>
          <w:sz w:val="26"/>
          <w:szCs w:val="26"/>
        </w:rPr>
      </w:pPr>
    </w:p>
    <w:p w:rsidR="00AE271F" w:rsidRPr="00231CD5" w:rsidRDefault="00AE271F" w:rsidP="00FB5E30">
      <w:pPr>
        <w:jc w:val="center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>О проведении собрания граждан</w:t>
      </w:r>
    </w:p>
    <w:p w:rsidR="00AE271F" w:rsidRPr="00231CD5" w:rsidRDefault="00AE271F" w:rsidP="00FB5E30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в поселке Приморский </w:t>
      </w:r>
      <w:r w:rsidRPr="00231CD5">
        <w:rPr>
          <w:rFonts w:ascii="Times New Roman" w:hAnsi="Times New Roman" w:cs="Times New Roman"/>
          <w:b/>
          <w:bCs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</w:rPr>
        <w:t>Приморский</w:t>
      </w:r>
    </w:p>
    <w:p w:rsidR="00AE271F" w:rsidRPr="00231CD5" w:rsidRDefault="00AE271F" w:rsidP="00FB5E30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 w:cs="Times New Roman"/>
          <w:b/>
          <w:bCs/>
        </w:rPr>
      </w:pPr>
      <w:r w:rsidRPr="00231CD5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>
        <w:rPr>
          <w:rFonts w:ascii="Times New Roman" w:hAnsi="Times New Roman" w:cs="Times New Roman"/>
          <w:b/>
          <w:bCs/>
        </w:rPr>
        <w:t xml:space="preserve"> </w:t>
      </w:r>
      <w:r w:rsidRPr="00231CD5">
        <w:rPr>
          <w:rFonts w:ascii="Times New Roman" w:hAnsi="Times New Roman" w:cs="Times New Roman"/>
          <w:b/>
          <w:bCs/>
        </w:rPr>
        <w:t>Самарской области</w:t>
      </w:r>
    </w:p>
    <w:p w:rsidR="00AE271F" w:rsidRPr="00864849" w:rsidRDefault="00AE271F" w:rsidP="00F42718">
      <w:pPr>
        <w:widowControl w:val="0"/>
        <w:autoSpaceDE w:val="0"/>
        <w:autoSpaceDN w:val="0"/>
        <w:adjustRightInd w:val="0"/>
        <w:ind w:right="-6"/>
        <w:rPr>
          <w:rFonts w:cs="Times New Roman"/>
        </w:rPr>
      </w:pPr>
    </w:p>
    <w:p w:rsidR="00AE271F" w:rsidRPr="00864849" w:rsidRDefault="00AE271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pacing w:val="2"/>
          <w:kern w:val="36"/>
        </w:rPr>
      </w:pPr>
      <w:r w:rsidRPr="00864849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В соответствии со статьями </w:t>
      </w:r>
      <w:r w:rsidRPr="00864849">
        <w:rPr>
          <w:rFonts w:ascii="Times New Roman" w:hAnsi="Times New Roman" w:cs="Times New Roman"/>
        </w:rPr>
        <w:t xml:space="preserve">25.1, 56 Федерального закона от 06.10.2003  №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 w:cs="Times New Roman"/>
          <w:color w:val="000000"/>
        </w:rPr>
        <w:t>У</w:t>
      </w:r>
      <w:r w:rsidRPr="00864849">
        <w:rPr>
          <w:rFonts w:ascii="Times New Roman" w:hAnsi="Times New Roman" w:cs="Times New Roman"/>
        </w:rPr>
        <w:t xml:space="preserve">ставом сельского поселения </w:t>
      </w:r>
      <w:r>
        <w:rPr>
          <w:rFonts w:ascii="Times New Roman" w:hAnsi="Times New Roman" w:cs="Times New Roman"/>
        </w:rPr>
        <w:t>Приморский</w:t>
      </w:r>
      <w:r w:rsidRPr="00864849">
        <w:rPr>
          <w:rFonts w:ascii="Times New Roman" w:hAnsi="Times New Roman" w:cs="Times New Roman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hAnsi="Times New Roman" w:cs="Times New Roman"/>
        </w:rPr>
        <w:t>Приморский</w:t>
      </w:r>
      <w:r w:rsidRPr="00864849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AE271F" w:rsidRPr="00864849" w:rsidRDefault="00AE271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 w:cs="Times New Roman"/>
        </w:rPr>
      </w:pPr>
    </w:p>
    <w:p w:rsidR="00AE271F" w:rsidRPr="00864849" w:rsidRDefault="00AE271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 w:cs="Times New Roman"/>
          <w:b/>
          <w:bCs/>
        </w:rPr>
      </w:pPr>
      <w:r w:rsidRPr="00864849">
        <w:rPr>
          <w:rFonts w:ascii="Times New Roman" w:hAnsi="Times New Roman" w:cs="Times New Roman"/>
          <w:b/>
          <w:bCs/>
        </w:rPr>
        <w:t>П О С Т А Н О В Л Я Е Т:</w:t>
      </w:r>
    </w:p>
    <w:p w:rsidR="00AE271F" w:rsidRDefault="00AE271F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 Определить часть территории в пределах которой провести собрание граждан: улица Советская, улица Школьная, улица Центральная и улица Степана Разина.</w:t>
      </w:r>
    </w:p>
    <w:p w:rsidR="00AE271F" w:rsidRDefault="00AE271F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Провести на обозначенной части территории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  <w:lang w:val="ru-RU"/>
        </w:rPr>
        <w:t>Приморский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 муниципального района Ставропольский Самарской области  собрание граждан 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bookmarkStart w:id="0" w:name="_GoBack"/>
      <w:bookmarkEnd w:id="0"/>
      <w:r w:rsidRPr="0086484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E271F" w:rsidRPr="00864849" w:rsidRDefault="00AE271F" w:rsidP="00FC0FF3">
      <w:pPr>
        <w:pStyle w:val="NoSpacing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 xml:space="preserve">С целью недопущения распространения новой коронавирусной инфекции, руководствуясь статьей 25.1. 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Федерации",</w:t>
      </w:r>
      <w:r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во исполнение Постановления главы муниципа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льного района Ставропольский 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от 19.03.2020г. №996 «О мерах по противодействию распространения новой коронавирусной инфекции (2019-</w:t>
      </w:r>
      <w:r w:rsidRPr="00864849">
        <w:rPr>
          <w:rFonts w:ascii="Times New Roman" w:hAnsi="Times New Roman" w:cs="Times New Roman"/>
          <w:sz w:val="24"/>
          <w:szCs w:val="24"/>
        </w:rPr>
        <w:t>nCoV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 w:rsidR="00AE271F" w:rsidRPr="00864849" w:rsidRDefault="00AE271F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этап 10.02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.202</w:t>
      </w:r>
      <w:r>
        <w:rPr>
          <w:rFonts w:ascii="Times New Roman" w:hAnsi="Times New Roman" w:cs="Times New Roman"/>
          <w:sz w:val="24"/>
          <w:szCs w:val="24"/>
          <w:lang w:val="ru-RU"/>
        </w:rPr>
        <w:t>2г. в 14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.00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ч.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- ГБОУ ООШ п. Приморский, ул. Советская, 11</w:t>
      </w:r>
    </w:p>
    <w:p w:rsidR="00AE271F" w:rsidRPr="00864849" w:rsidRDefault="00AE271F" w:rsidP="00231CD5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этап 10.02.2022г. в 17.00 </w:t>
      </w:r>
      <w:r w:rsidRPr="00864849">
        <w:rPr>
          <w:rFonts w:ascii="Times New Roman" w:hAnsi="Times New Roman" w:cs="Times New Roman"/>
          <w:sz w:val="24"/>
          <w:szCs w:val="24"/>
          <w:lang w:val="ru-RU"/>
        </w:rPr>
        <w:t>ч.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– ДК «Приморские Зори», п. Приморский, ул. Советская, 10</w:t>
      </w:r>
    </w:p>
    <w:p w:rsidR="00AE271F" w:rsidRPr="00864849" w:rsidRDefault="00AE271F" w:rsidP="00D05312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E271F" w:rsidRPr="00FC0FF3" w:rsidRDefault="00AE271F" w:rsidP="00FC0FF3">
      <w:pPr>
        <w:pStyle w:val="NoSpacing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0FF3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AE271F" w:rsidRPr="00FC0FF3" w:rsidRDefault="00AE271F" w:rsidP="00FC0FF3">
      <w:pPr>
        <w:pStyle w:val="NoSpacing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C0FF3">
        <w:rPr>
          <w:rStyle w:val="FontStyle38"/>
          <w:sz w:val="24"/>
          <w:szCs w:val="24"/>
          <w:lang w:val="ru-RU"/>
        </w:rPr>
        <w:t xml:space="preserve">Настоящее Постановление подлежит официальному опубликованию (обнародованию) в газете «Приморский Вестник» и  </w:t>
      </w:r>
      <w:r w:rsidRPr="00FC0FF3">
        <w:rPr>
          <w:rFonts w:ascii="Times New Roman" w:hAnsi="Times New Roman" w:cs="Times New Roman"/>
          <w:sz w:val="24"/>
          <w:szCs w:val="24"/>
          <w:lang w:val="ru-RU"/>
        </w:rPr>
        <w:t xml:space="preserve">на официальном сайте администрации сельского поселения Приморский  в сети Интернет:  </w:t>
      </w:r>
      <w:hyperlink r:id="rId6" w:history="1"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http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://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www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primorsky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stavrsp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Pr="00FC0FF3">
          <w:rPr>
            <w:rStyle w:val="Hyperlink"/>
            <w:rFonts w:ascii="Times New Roman" w:hAnsi="Times New Roman" w:cs="Times New Roman"/>
            <w:sz w:val="24"/>
            <w:szCs w:val="24"/>
          </w:rPr>
          <w:t>ru</w:t>
        </w:r>
      </w:hyperlink>
      <w:r w:rsidRPr="00FC0FF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E271F" w:rsidRDefault="00AE271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 w:cs="Times New Roman"/>
        </w:rPr>
      </w:pPr>
    </w:p>
    <w:p w:rsidR="00AE271F" w:rsidRDefault="00AE271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 w:cs="Times New Roman"/>
        </w:rPr>
      </w:pPr>
    </w:p>
    <w:p w:rsidR="00AE271F" w:rsidRDefault="00AE271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</w:p>
    <w:p w:rsidR="00AE271F" w:rsidRDefault="00AE271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сельского </w:t>
      </w:r>
      <w:r w:rsidRPr="0096474E">
        <w:rPr>
          <w:rFonts w:ascii="Times New Roman CYR" w:hAnsi="Times New Roman CYR" w:cs="Times New Roman CYR"/>
        </w:rPr>
        <w:t xml:space="preserve">поселения    </w:t>
      </w:r>
      <w:r>
        <w:rPr>
          <w:rFonts w:ascii="Times New Roman CYR" w:hAnsi="Times New Roman CYR" w:cs="Times New Roman CYR"/>
        </w:rPr>
        <w:t>Приморский</w:t>
      </w:r>
      <w:r w:rsidRPr="0096474E">
        <w:rPr>
          <w:rFonts w:ascii="Times New Roman CYR" w:hAnsi="Times New Roman CYR" w:cs="Times New Roman CYR"/>
        </w:rPr>
        <w:t xml:space="preserve">                                     </w:t>
      </w:r>
      <w:r>
        <w:rPr>
          <w:rFonts w:ascii="Times New Roman CYR" w:hAnsi="Times New Roman CYR" w:cs="Times New Roman CYR"/>
        </w:rPr>
        <w:t xml:space="preserve">                       </w:t>
      </w:r>
      <w:r w:rsidRPr="0096474E">
        <w:rPr>
          <w:rFonts w:ascii="Times New Roman CYR" w:hAnsi="Times New Roman CYR" w:cs="Times New Roman CYR"/>
        </w:rPr>
        <w:t xml:space="preserve">  </w:t>
      </w:r>
      <w:r>
        <w:rPr>
          <w:rFonts w:ascii="Times New Roman CYR" w:hAnsi="Times New Roman CYR" w:cs="Times New Roman CYR"/>
        </w:rPr>
        <w:t xml:space="preserve">        </w:t>
      </w:r>
      <w:r w:rsidRPr="0096474E">
        <w:rPr>
          <w:rFonts w:ascii="Times New Roman CYR" w:hAnsi="Times New Roman CYR" w:cs="Times New Roman CYR"/>
        </w:rPr>
        <w:t xml:space="preserve"> </w:t>
      </w:r>
      <w:r>
        <w:rPr>
          <w:rFonts w:ascii="Times New Roman CYR" w:hAnsi="Times New Roman CYR" w:cs="Times New Roman CYR"/>
        </w:rPr>
        <w:t>Э.М. Лопатин</w:t>
      </w:r>
    </w:p>
    <w:p w:rsidR="00AE271F" w:rsidRDefault="00AE271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AE271F" w:rsidRDefault="00AE271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AE271F" w:rsidRDefault="00AE271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AE271F" w:rsidRDefault="00AE271F">
      <w:pPr>
        <w:rPr>
          <w:rFonts w:cs="Times New Roman"/>
        </w:rPr>
      </w:pPr>
    </w:p>
    <w:sectPr w:rsidR="00AE271F" w:rsidSect="00C96AA2">
      <w:pgSz w:w="11906" w:h="16838"/>
      <w:pgMar w:top="89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3092D"/>
    <w:multiLevelType w:val="hybridMultilevel"/>
    <w:tmpl w:val="687233EA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11B190F"/>
    <w:multiLevelType w:val="hybridMultilevel"/>
    <w:tmpl w:val="143C7E6C"/>
    <w:lvl w:ilvl="0" w:tplc="843ECD5C">
      <w:start w:val="1"/>
      <w:numFmt w:val="decimal"/>
      <w:lvlText w:val="%1."/>
      <w:lvlJc w:val="left"/>
      <w:pPr>
        <w:ind w:left="720" w:hanging="360"/>
      </w:pPr>
    </w:lvl>
    <w:lvl w:ilvl="1" w:tplc="D1E4ADA4">
      <w:start w:val="1"/>
      <w:numFmt w:val="lowerLetter"/>
      <w:lvlText w:val="%2."/>
      <w:lvlJc w:val="left"/>
      <w:pPr>
        <w:ind w:left="1440" w:hanging="360"/>
      </w:pPr>
    </w:lvl>
    <w:lvl w:ilvl="2" w:tplc="E996A9E8">
      <w:start w:val="1"/>
      <w:numFmt w:val="lowerRoman"/>
      <w:lvlText w:val="%3."/>
      <w:lvlJc w:val="right"/>
      <w:pPr>
        <w:ind w:left="2160" w:hanging="180"/>
      </w:pPr>
    </w:lvl>
    <w:lvl w:ilvl="3" w:tplc="CF348CB0">
      <w:start w:val="1"/>
      <w:numFmt w:val="decimal"/>
      <w:lvlText w:val="%4."/>
      <w:lvlJc w:val="left"/>
      <w:pPr>
        <w:ind w:left="2880" w:hanging="360"/>
      </w:pPr>
    </w:lvl>
    <w:lvl w:ilvl="4" w:tplc="BAA83898">
      <w:start w:val="1"/>
      <w:numFmt w:val="lowerLetter"/>
      <w:lvlText w:val="%5."/>
      <w:lvlJc w:val="left"/>
      <w:pPr>
        <w:ind w:left="3600" w:hanging="360"/>
      </w:pPr>
    </w:lvl>
    <w:lvl w:ilvl="5" w:tplc="B2D07838">
      <w:start w:val="1"/>
      <w:numFmt w:val="lowerRoman"/>
      <w:lvlText w:val="%6."/>
      <w:lvlJc w:val="right"/>
      <w:pPr>
        <w:ind w:left="4320" w:hanging="180"/>
      </w:pPr>
    </w:lvl>
    <w:lvl w:ilvl="6" w:tplc="8D56C482">
      <w:start w:val="1"/>
      <w:numFmt w:val="decimal"/>
      <w:lvlText w:val="%7."/>
      <w:lvlJc w:val="left"/>
      <w:pPr>
        <w:ind w:left="5040" w:hanging="360"/>
      </w:pPr>
    </w:lvl>
    <w:lvl w:ilvl="7" w:tplc="5D64607E">
      <w:start w:val="1"/>
      <w:numFmt w:val="lowerLetter"/>
      <w:lvlText w:val="%8."/>
      <w:lvlJc w:val="left"/>
      <w:pPr>
        <w:ind w:left="5760" w:hanging="360"/>
      </w:pPr>
    </w:lvl>
    <w:lvl w:ilvl="8" w:tplc="30E668CE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04A9"/>
    <w:rsid w:val="00015C89"/>
    <w:rsid w:val="00057829"/>
    <w:rsid w:val="000650AB"/>
    <w:rsid w:val="001D1927"/>
    <w:rsid w:val="00203997"/>
    <w:rsid w:val="00231CD5"/>
    <w:rsid w:val="002744FD"/>
    <w:rsid w:val="002C03ED"/>
    <w:rsid w:val="002F7939"/>
    <w:rsid w:val="0034492D"/>
    <w:rsid w:val="003B0555"/>
    <w:rsid w:val="003C16EF"/>
    <w:rsid w:val="004C79F6"/>
    <w:rsid w:val="004F0D7B"/>
    <w:rsid w:val="00516AD6"/>
    <w:rsid w:val="00572AFA"/>
    <w:rsid w:val="005B5C2F"/>
    <w:rsid w:val="005C76D1"/>
    <w:rsid w:val="00616D21"/>
    <w:rsid w:val="006B5F8B"/>
    <w:rsid w:val="007817A0"/>
    <w:rsid w:val="007F65CD"/>
    <w:rsid w:val="00864849"/>
    <w:rsid w:val="0091724E"/>
    <w:rsid w:val="009270CD"/>
    <w:rsid w:val="0096474E"/>
    <w:rsid w:val="009A48E5"/>
    <w:rsid w:val="00AE271F"/>
    <w:rsid w:val="00AF602E"/>
    <w:rsid w:val="00B253AF"/>
    <w:rsid w:val="00C1264D"/>
    <w:rsid w:val="00C96AA2"/>
    <w:rsid w:val="00C97012"/>
    <w:rsid w:val="00CD28DD"/>
    <w:rsid w:val="00CF5997"/>
    <w:rsid w:val="00D05312"/>
    <w:rsid w:val="00D12D4D"/>
    <w:rsid w:val="00D71244"/>
    <w:rsid w:val="00D75AE5"/>
    <w:rsid w:val="00DB3932"/>
    <w:rsid w:val="00DD1060"/>
    <w:rsid w:val="00DF03D0"/>
    <w:rsid w:val="00E061E8"/>
    <w:rsid w:val="00E377A9"/>
    <w:rsid w:val="00ED1C78"/>
    <w:rsid w:val="00F42718"/>
    <w:rsid w:val="00FB04A9"/>
    <w:rsid w:val="00FB5E30"/>
    <w:rsid w:val="00FC0FF3"/>
    <w:rsid w:val="00FC44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C2F"/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42718"/>
    <w:pPr>
      <w:keepNext/>
      <w:outlineLvl w:val="0"/>
    </w:pPr>
    <w:rPr>
      <w:rFonts w:ascii="Calibri" w:eastAsia="Times New Roman" w:hAnsi="Calibri" w:cs="Calibri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42718"/>
    <w:rPr>
      <w:rFonts w:ascii="Calibri" w:hAnsi="Calibri" w:cs="Calibri"/>
      <w:b/>
      <w:bCs/>
      <w:sz w:val="24"/>
      <w:szCs w:val="24"/>
      <w:lang w:eastAsia="ru-RU"/>
    </w:rPr>
  </w:style>
  <w:style w:type="table" w:styleId="TableGrid">
    <w:name w:val="Table Grid"/>
    <w:basedOn w:val="TableNormal"/>
    <w:uiPriority w:val="99"/>
    <w:rsid w:val="005B5C2F"/>
    <w:rPr>
      <w:rFonts w:ascii="Cambria" w:eastAsia="MS Mincho" w:hAnsi="Cambria" w:cs="Cambr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basedOn w:val="Normal"/>
    <w:uiPriority w:val="99"/>
    <w:qFormat/>
    <w:rsid w:val="005B5C2F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Hyperlink">
    <w:name w:val="Hyperlink"/>
    <w:basedOn w:val="DefaultParagraphFont"/>
    <w:uiPriority w:val="99"/>
    <w:rsid w:val="00864849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864849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0578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15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orsky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</Pages>
  <Words>433</Words>
  <Characters>2474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3</cp:revision>
  <cp:lastPrinted>2022-02-09T13:13:00Z</cp:lastPrinted>
  <dcterms:created xsi:type="dcterms:W3CDTF">2022-02-09T11:08:00Z</dcterms:created>
  <dcterms:modified xsi:type="dcterms:W3CDTF">2022-02-09T13:13:00Z</dcterms:modified>
</cp:coreProperties>
</file>