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E33" w:rsidRDefault="00156E33" w:rsidP="00A274DE">
      <w:pPr>
        <w:tabs>
          <w:tab w:val="left" w:pos="1134"/>
        </w:tabs>
        <w:jc w:val="right"/>
      </w:pPr>
    </w:p>
    <w:p w:rsidR="00156E33" w:rsidRDefault="00156E33" w:rsidP="00A702AE">
      <w:pPr>
        <w:tabs>
          <w:tab w:val="left" w:pos="1134"/>
        </w:tabs>
        <w:jc w:val="center"/>
      </w:pPr>
      <w:r w:rsidRPr="002056E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штрих" style="width:49.5pt;height:60.75pt;visibility:visible">
            <v:imagedata r:id="rId7" o:title=""/>
          </v:shape>
        </w:pict>
      </w:r>
    </w:p>
    <w:p w:rsidR="00156E33" w:rsidRDefault="00156E33" w:rsidP="00E445CF">
      <w:pPr>
        <w:jc w:val="center"/>
        <w:rPr>
          <w:sz w:val="28"/>
          <w:szCs w:val="28"/>
        </w:rPr>
      </w:pPr>
    </w:p>
    <w:p w:rsidR="00156E33" w:rsidRDefault="00156E33" w:rsidP="00E445CF">
      <w:pPr>
        <w:jc w:val="center"/>
        <w:rPr>
          <w:sz w:val="28"/>
          <w:szCs w:val="28"/>
        </w:rPr>
      </w:pPr>
      <w:r w:rsidRPr="002971E5">
        <w:rPr>
          <w:sz w:val="28"/>
          <w:szCs w:val="28"/>
        </w:rPr>
        <w:t>АДМИНИСТРАЦИЯ</w:t>
      </w:r>
      <w:r>
        <w:rPr>
          <w:sz w:val="28"/>
          <w:szCs w:val="28"/>
        </w:rPr>
        <w:t xml:space="preserve"> СЕЛЬСКОГО ПОСЕЛЕНИЯ ПРИМОРСКИЙ</w:t>
      </w:r>
      <w:r w:rsidRPr="002971E5">
        <w:rPr>
          <w:sz w:val="28"/>
          <w:szCs w:val="28"/>
        </w:rPr>
        <w:t xml:space="preserve"> МУНИЦИПАЛЬНОГО РАЙОНА СТАВРОПОЛЬС</w:t>
      </w:r>
      <w:r>
        <w:rPr>
          <w:sz w:val="28"/>
          <w:szCs w:val="28"/>
        </w:rPr>
        <w:t>К</w:t>
      </w:r>
      <w:r w:rsidRPr="002971E5">
        <w:rPr>
          <w:sz w:val="28"/>
          <w:szCs w:val="28"/>
        </w:rPr>
        <w:t>ИЙ</w:t>
      </w:r>
    </w:p>
    <w:p w:rsidR="00156E33" w:rsidRPr="00E37AFE" w:rsidRDefault="00156E33" w:rsidP="00E445CF">
      <w:pPr>
        <w:jc w:val="center"/>
        <w:rPr>
          <w:sz w:val="28"/>
          <w:szCs w:val="28"/>
        </w:rPr>
      </w:pPr>
      <w:r w:rsidRPr="00E37AFE">
        <w:rPr>
          <w:sz w:val="28"/>
          <w:szCs w:val="28"/>
        </w:rPr>
        <w:t>САМАРСКОЙ ОБЛАСТИ</w:t>
      </w:r>
    </w:p>
    <w:p w:rsidR="00156E33" w:rsidRPr="00E37AFE" w:rsidRDefault="00156E33" w:rsidP="00E445CF">
      <w:pPr>
        <w:jc w:val="center"/>
        <w:rPr>
          <w:sz w:val="28"/>
          <w:szCs w:val="28"/>
        </w:rPr>
      </w:pPr>
    </w:p>
    <w:p w:rsidR="00156E33" w:rsidRPr="00BF656D" w:rsidRDefault="00156E33" w:rsidP="00E445CF">
      <w:pPr>
        <w:jc w:val="center"/>
        <w:rPr>
          <w:sz w:val="32"/>
          <w:szCs w:val="32"/>
        </w:rPr>
      </w:pPr>
      <w:r>
        <w:rPr>
          <w:sz w:val="32"/>
          <w:szCs w:val="32"/>
        </w:rPr>
        <w:t>ПОСТАНОВЛЕНИЕ</w:t>
      </w:r>
    </w:p>
    <w:p w:rsidR="00156E33" w:rsidRDefault="00156E33" w:rsidP="00E445CF">
      <w:pPr>
        <w:jc w:val="center"/>
        <w:rPr>
          <w:sz w:val="20"/>
          <w:szCs w:val="20"/>
        </w:rPr>
      </w:pPr>
    </w:p>
    <w:p w:rsidR="00156E33" w:rsidRDefault="00156E33" w:rsidP="00E445CF">
      <w:pPr>
        <w:rPr>
          <w:sz w:val="20"/>
          <w:szCs w:val="20"/>
        </w:rPr>
      </w:pPr>
    </w:p>
    <w:p w:rsidR="00156E33" w:rsidRPr="00FE7006" w:rsidRDefault="00156E33" w:rsidP="00E445CF">
      <w:pPr>
        <w:rPr>
          <w:sz w:val="28"/>
          <w:szCs w:val="28"/>
        </w:rPr>
      </w:pPr>
      <w:r>
        <w:rPr>
          <w:sz w:val="28"/>
          <w:szCs w:val="28"/>
        </w:rPr>
        <w:t xml:space="preserve">от 29 декабря 2023 года          </w:t>
      </w:r>
      <w:r w:rsidRPr="00E13D51">
        <w:rPr>
          <w:sz w:val="28"/>
          <w:szCs w:val="28"/>
        </w:rPr>
        <w:t xml:space="preserve">                                      </w:t>
      </w:r>
      <w:r>
        <w:rPr>
          <w:sz w:val="28"/>
          <w:szCs w:val="28"/>
        </w:rPr>
        <w:t xml:space="preserve">                               № 417</w:t>
      </w:r>
    </w:p>
    <w:p w:rsidR="00156E33" w:rsidRPr="00C068F4" w:rsidRDefault="00156E33" w:rsidP="00FF7315">
      <w:pPr>
        <w:jc w:val="center"/>
        <w:rPr>
          <w:b/>
          <w:bCs/>
          <w:sz w:val="28"/>
          <w:szCs w:val="28"/>
        </w:rPr>
      </w:pPr>
    </w:p>
    <w:p w:rsidR="00156E33" w:rsidRDefault="00156E33" w:rsidP="000723D4">
      <w:pPr>
        <w:spacing w:line="276" w:lineRule="auto"/>
        <w:jc w:val="center"/>
        <w:rPr>
          <w:b/>
          <w:bCs/>
          <w:sz w:val="28"/>
          <w:szCs w:val="28"/>
        </w:rPr>
      </w:pPr>
      <w:r w:rsidRPr="009876CE">
        <w:rPr>
          <w:b/>
          <w:bCs/>
          <w:sz w:val="28"/>
          <w:szCs w:val="28"/>
        </w:rPr>
        <w:t>О</w:t>
      </w:r>
      <w:r>
        <w:rPr>
          <w:b/>
          <w:bCs/>
          <w:sz w:val="28"/>
          <w:szCs w:val="28"/>
        </w:rPr>
        <w:t xml:space="preserve">б установлении отдельного расходного обязательства                 сельского поселения Приморский </w:t>
      </w:r>
      <w:r w:rsidRPr="009876CE">
        <w:rPr>
          <w:b/>
          <w:bCs/>
          <w:sz w:val="28"/>
          <w:szCs w:val="28"/>
        </w:rPr>
        <w:t>муниципального района Ставропольский Самарской области</w:t>
      </w:r>
      <w:r>
        <w:rPr>
          <w:b/>
          <w:bCs/>
          <w:sz w:val="28"/>
          <w:szCs w:val="28"/>
        </w:rPr>
        <w:t xml:space="preserve"> по осуществлению расходов на погребение погибшем при исполнении специальной военной операции </w:t>
      </w:r>
    </w:p>
    <w:p w:rsidR="00156E33" w:rsidRDefault="00156E33" w:rsidP="000723D4">
      <w:pPr>
        <w:spacing w:line="276" w:lineRule="auto"/>
        <w:jc w:val="center"/>
        <w:rPr>
          <w:b/>
          <w:bCs/>
          <w:sz w:val="28"/>
          <w:szCs w:val="28"/>
        </w:rPr>
      </w:pPr>
    </w:p>
    <w:p w:rsidR="00156E33" w:rsidRDefault="00156E33" w:rsidP="000723D4">
      <w:pPr>
        <w:spacing w:line="276" w:lineRule="auto"/>
        <w:ind w:firstLine="708"/>
        <w:jc w:val="both"/>
        <w:rPr>
          <w:sz w:val="28"/>
          <w:szCs w:val="28"/>
        </w:rPr>
      </w:pPr>
      <w:r w:rsidRPr="009876CE">
        <w:rPr>
          <w:sz w:val="28"/>
          <w:szCs w:val="28"/>
        </w:rPr>
        <w:t xml:space="preserve">В соответствии </w:t>
      </w:r>
      <w:r>
        <w:rPr>
          <w:sz w:val="28"/>
          <w:szCs w:val="28"/>
        </w:rPr>
        <w:t xml:space="preserve">со статьей 86 Бюджетного кодекса Российской Федерации, </w:t>
      </w:r>
      <w:r w:rsidRPr="009876CE">
        <w:rPr>
          <w:sz w:val="28"/>
          <w:szCs w:val="28"/>
        </w:rPr>
        <w:t>с</w:t>
      </w:r>
      <w:r>
        <w:rPr>
          <w:sz w:val="28"/>
          <w:szCs w:val="28"/>
        </w:rPr>
        <w:t xml:space="preserve"> Указом Президента Российской Федерации от 21.09.2022                  № 647 «Об объявлении частичной мобилизации в Российской Федерации» и</w:t>
      </w:r>
    </w:p>
    <w:p w:rsidR="00156E33" w:rsidRDefault="00156E33" w:rsidP="00A274DE">
      <w:pPr>
        <w:spacing w:line="276" w:lineRule="auto"/>
        <w:jc w:val="both"/>
        <w:rPr>
          <w:sz w:val="28"/>
          <w:szCs w:val="28"/>
        </w:rPr>
      </w:pPr>
      <w:r>
        <w:rPr>
          <w:rStyle w:val="FontStyle16"/>
          <w:rFonts w:ascii="Times New Roman" w:hAnsi="Times New Roman" w:cs="Times New Roman"/>
          <w:sz w:val="28"/>
          <w:szCs w:val="28"/>
        </w:rPr>
        <w:t xml:space="preserve"> </w:t>
      </w:r>
      <w:r w:rsidRPr="00C026BF">
        <w:rPr>
          <w:rStyle w:val="FontStyle16"/>
          <w:rFonts w:ascii="Times New Roman" w:hAnsi="Times New Roman" w:cs="Times New Roman"/>
          <w:sz w:val="28"/>
          <w:szCs w:val="28"/>
        </w:rPr>
        <w:t xml:space="preserve">руководствуясь </w:t>
      </w:r>
      <w:r>
        <w:rPr>
          <w:sz w:val="28"/>
          <w:szCs w:val="28"/>
        </w:rPr>
        <w:t>Уставом сельского поселения Приморский муниципального района Ставропольский Самарской области, принятого Решением Собрания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постановляет:</w:t>
      </w:r>
    </w:p>
    <w:p w:rsidR="00156E33" w:rsidRPr="0096422A" w:rsidRDefault="00156E33" w:rsidP="0096422A">
      <w:pPr>
        <w:pStyle w:val="ListParagraph"/>
        <w:numPr>
          <w:ilvl w:val="0"/>
          <w:numId w:val="1"/>
        </w:numPr>
        <w:spacing w:line="276" w:lineRule="auto"/>
        <w:ind w:left="0" w:firstLine="0"/>
        <w:jc w:val="both"/>
        <w:rPr>
          <w:sz w:val="28"/>
          <w:szCs w:val="28"/>
        </w:rPr>
      </w:pPr>
      <w:r w:rsidRPr="0096422A">
        <w:rPr>
          <w:sz w:val="28"/>
          <w:szCs w:val="28"/>
        </w:rPr>
        <w:t>Установить, что к отдельному расходному обязательству сельского поселения Приморский муниципального района Ставропольский Самарской области в 2024 году относится осуществление расходов на погребение погибшем при исполнении специальной военной операции.</w:t>
      </w:r>
    </w:p>
    <w:p w:rsidR="00156E33" w:rsidRDefault="00156E33" w:rsidP="0096422A">
      <w:pPr>
        <w:pStyle w:val="ListParagraph"/>
        <w:numPr>
          <w:ilvl w:val="0"/>
          <w:numId w:val="1"/>
        </w:numPr>
        <w:ind w:left="0" w:hanging="217"/>
        <w:jc w:val="both"/>
      </w:pPr>
      <w:r w:rsidRPr="0096422A">
        <w:rPr>
          <w:sz w:val="22"/>
          <w:szCs w:val="22"/>
        </w:rPr>
        <w:t xml:space="preserve"> </w:t>
      </w:r>
      <w:r w:rsidRPr="0096422A">
        <w:rPr>
          <w:sz w:val="28"/>
          <w:szCs w:val="28"/>
        </w:rPr>
        <w:t>Предусмотренные пунктом 1 настоящего Постановления расходное обязательство сельского поселения Приморский муниципального района Ставропольский Самарской области исполняется за счет средств бюджета сельского поселения Приморский муниципального района Ставропольский Самарской области в следующих суммах</w:t>
      </w:r>
      <w:r w:rsidRPr="0096422A">
        <w:rPr>
          <w:sz w:val="22"/>
          <w:szCs w:val="22"/>
        </w:rPr>
        <w:t>:</w:t>
      </w:r>
    </w:p>
    <w:p w:rsidR="00156E33" w:rsidRPr="0096422A" w:rsidRDefault="00156E33" w:rsidP="0096422A">
      <w:pPr>
        <w:pStyle w:val="ListParagraph"/>
        <w:ind w:left="1068"/>
        <w:jc w:val="both"/>
        <w:rPr>
          <w:sz w:val="28"/>
          <w:szCs w:val="28"/>
        </w:rPr>
      </w:pPr>
      <w:r w:rsidRPr="0096422A">
        <w:rPr>
          <w:sz w:val="28"/>
          <w:szCs w:val="28"/>
        </w:rPr>
        <w:t>2024 год 100 000 руб. 00 коп.;</w:t>
      </w:r>
    </w:p>
    <w:p w:rsidR="00156E33" w:rsidRPr="0096422A" w:rsidRDefault="00156E33" w:rsidP="0096422A">
      <w:pPr>
        <w:pStyle w:val="ListParagraph"/>
        <w:ind w:left="1068"/>
        <w:jc w:val="both"/>
        <w:rPr>
          <w:sz w:val="28"/>
          <w:szCs w:val="28"/>
        </w:rPr>
      </w:pPr>
      <w:r w:rsidRPr="0096422A">
        <w:rPr>
          <w:sz w:val="28"/>
          <w:szCs w:val="28"/>
        </w:rPr>
        <w:t>2025 год 0 руб. 00 коп.;</w:t>
      </w:r>
    </w:p>
    <w:p w:rsidR="00156E33" w:rsidRPr="0096422A" w:rsidRDefault="00156E33" w:rsidP="0096422A">
      <w:pPr>
        <w:pStyle w:val="ListParagraph"/>
        <w:ind w:left="1068"/>
        <w:jc w:val="both"/>
        <w:rPr>
          <w:sz w:val="28"/>
          <w:szCs w:val="28"/>
        </w:rPr>
      </w:pPr>
      <w:r w:rsidRPr="0096422A">
        <w:rPr>
          <w:sz w:val="28"/>
          <w:szCs w:val="28"/>
        </w:rPr>
        <w:t>2026 год 0 руб. 00 коп.</w:t>
      </w:r>
    </w:p>
    <w:p w:rsidR="00156E33" w:rsidRDefault="00156E33" w:rsidP="0096422A">
      <w:pPr>
        <w:spacing w:line="276" w:lineRule="auto"/>
        <w:jc w:val="both"/>
        <w:rPr>
          <w:sz w:val="28"/>
          <w:szCs w:val="28"/>
        </w:rPr>
      </w:pPr>
      <w:r>
        <w:rPr>
          <w:sz w:val="28"/>
          <w:szCs w:val="28"/>
        </w:rPr>
        <w:t>3. Установить, что отдельное расходное обязательство</w:t>
      </w:r>
      <w:r w:rsidRPr="004658EA">
        <w:rPr>
          <w:sz w:val="28"/>
          <w:szCs w:val="28"/>
        </w:rPr>
        <w:t xml:space="preserve"> </w:t>
      </w:r>
      <w:r>
        <w:rPr>
          <w:sz w:val="28"/>
          <w:szCs w:val="28"/>
        </w:rPr>
        <w:t>сельского поселения Приморский муниципального района Ставропольский Самарской области, установленное пунктом 1 настоящего постановления, исполняется сельским поселением Приморский муниципального района Ставропольский Самарской области самостоятельно за счет средств сельского поселения Приморский муниципального района Ставропольский Самарской области, по главному распорядителю бюджетных средств – администрация</w:t>
      </w:r>
      <w:r w:rsidRPr="00D75A53">
        <w:rPr>
          <w:sz w:val="28"/>
          <w:szCs w:val="28"/>
        </w:rPr>
        <w:t xml:space="preserve"> </w:t>
      </w:r>
      <w:r>
        <w:rPr>
          <w:sz w:val="28"/>
          <w:szCs w:val="28"/>
        </w:rPr>
        <w:t xml:space="preserve">сельского поселения Приморский </w:t>
      </w:r>
      <w:r w:rsidRPr="00D75A53">
        <w:rPr>
          <w:sz w:val="28"/>
          <w:szCs w:val="28"/>
        </w:rPr>
        <w:t>муниципального района Ставропольский Самарской области</w:t>
      </w:r>
      <w:r>
        <w:rPr>
          <w:sz w:val="28"/>
          <w:szCs w:val="28"/>
        </w:rPr>
        <w:t>.</w:t>
      </w:r>
    </w:p>
    <w:p w:rsidR="00156E33" w:rsidRDefault="00156E33" w:rsidP="0096422A">
      <w:pPr>
        <w:tabs>
          <w:tab w:val="left" w:pos="1134"/>
        </w:tabs>
        <w:spacing w:line="276" w:lineRule="auto"/>
        <w:jc w:val="both"/>
        <w:rPr>
          <w:sz w:val="28"/>
          <w:szCs w:val="28"/>
        </w:rPr>
      </w:pPr>
      <w:r>
        <w:rPr>
          <w:sz w:val="28"/>
          <w:szCs w:val="28"/>
        </w:rPr>
        <w:t xml:space="preserve">4. Администрации сельского поселения Приморский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Приморский муниципального района Ставропольский Самарской области.                                                                                                                                                                                                                                                                                                                                                                                                                                                                                                                                                                                                                                                                                                                                                                                                                                                                                                                                                                                                                                                                                                                                                                                                                                                                                                                                                                                                                                                                                                                                                                                                                                                                                                                                                                                                                                                                                                                                                                                                                                                                                                                                                                                                                                                                                                                                                                                                                                                                                                                                                                                                                                                                                                                                                                                                                 </w:t>
      </w:r>
    </w:p>
    <w:p w:rsidR="00156E33" w:rsidRPr="00157DAC" w:rsidRDefault="00156E33" w:rsidP="0096422A">
      <w:pPr>
        <w:tabs>
          <w:tab w:val="left" w:pos="1134"/>
        </w:tabs>
        <w:spacing w:line="276" w:lineRule="auto"/>
        <w:jc w:val="both"/>
        <w:rPr>
          <w:sz w:val="28"/>
          <w:szCs w:val="28"/>
        </w:rPr>
      </w:pPr>
      <w:r>
        <w:rPr>
          <w:sz w:val="28"/>
          <w:szCs w:val="28"/>
        </w:rPr>
        <w:t xml:space="preserve">5.  </w:t>
      </w:r>
      <w:r w:rsidRPr="00157DAC">
        <w:rPr>
          <w:sz w:val="28"/>
          <w:szCs w:val="28"/>
        </w:rPr>
        <w:t xml:space="preserve">Контроль за исполнением настоящего постановления возложить на Главу сельского поселения </w:t>
      </w:r>
      <w:r>
        <w:rPr>
          <w:sz w:val="28"/>
          <w:szCs w:val="28"/>
        </w:rPr>
        <w:t>Приморский</w:t>
      </w:r>
      <w:r w:rsidRPr="00157DAC">
        <w:rPr>
          <w:sz w:val="28"/>
          <w:szCs w:val="28"/>
        </w:rPr>
        <w:t>. муниципального района Ставропольский Самарской области</w:t>
      </w:r>
    </w:p>
    <w:p w:rsidR="00156E33" w:rsidRPr="0096422A" w:rsidRDefault="00156E33" w:rsidP="0096422A">
      <w:pPr>
        <w:pStyle w:val="Style8"/>
        <w:widowControl/>
        <w:tabs>
          <w:tab w:val="left" w:pos="0"/>
        </w:tabs>
        <w:spacing w:line="360" w:lineRule="auto"/>
        <w:ind w:firstLine="0"/>
        <w:rPr>
          <w:rFonts w:ascii="Times New Roman" w:hAnsi="Times New Roman" w:cs="Times New Roman"/>
          <w:sz w:val="28"/>
          <w:szCs w:val="28"/>
          <w:lang w:eastAsia="ru-RU"/>
        </w:rPr>
      </w:pPr>
      <w:r>
        <w:rPr>
          <w:rFonts w:ascii="Times New Roman" w:hAnsi="Times New Roman" w:cs="Times New Roman"/>
          <w:sz w:val="28"/>
          <w:szCs w:val="28"/>
        </w:rPr>
        <w:t>6</w:t>
      </w:r>
      <w:r w:rsidRPr="00157DAC">
        <w:rPr>
          <w:rFonts w:ascii="Times New Roman" w:hAnsi="Times New Roman" w:cs="Times New Roman"/>
          <w:sz w:val="28"/>
          <w:szCs w:val="28"/>
        </w:rPr>
        <w:t xml:space="preserve">. </w:t>
      </w:r>
      <w:r w:rsidRPr="0096422A">
        <w:rPr>
          <w:rFonts w:ascii="Times New Roman" w:hAnsi="Times New Roman" w:cs="Times New Roman"/>
          <w:sz w:val="28"/>
          <w:szCs w:val="28"/>
          <w:lang w:eastAsia="ru-RU"/>
        </w:rPr>
        <w:t>Настоящее постановление подлежит официальному опубликованию в газете «</w:t>
      </w:r>
      <w:r>
        <w:rPr>
          <w:rFonts w:ascii="Times New Roman" w:hAnsi="Times New Roman" w:cs="Times New Roman"/>
          <w:sz w:val="28"/>
          <w:szCs w:val="28"/>
          <w:lang w:eastAsia="ru-RU"/>
        </w:rPr>
        <w:t>Приморский Вестник</w:t>
      </w:r>
      <w:r w:rsidRPr="0096422A">
        <w:rPr>
          <w:rFonts w:ascii="Times New Roman" w:hAnsi="Times New Roman" w:cs="Times New Roman"/>
          <w:sz w:val="28"/>
          <w:szCs w:val="28"/>
          <w:lang w:eastAsia="ru-RU"/>
        </w:rPr>
        <w:t xml:space="preserve">» и на официальном сайте администрации сельского поселения Приморский в сети интернет </w:t>
      </w:r>
      <w:hyperlink r:id="rId8" w:history="1">
        <w:r w:rsidRPr="0096422A">
          <w:rPr>
            <w:rFonts w:ascii="Times New Roman" w:hAnsi="Times New Roman" w:cs="Times New Roman"/>
            <w:sz w:val="28"/>
            <w:szCs w:val="28"/>
            <w:lang w:eastAsia="ru-RU"/>
          </w:rPr>
          <w:t>http://primorsky.stavrsp.ru</w:t>
        </w:r>
      </w:hyperlink>
      <w:r w:rsidRPr="0096422A">
        <w:rPr>
          <w:rFonts w:ascii="Times New Roman" w:hAnsi="Times New Roman" w:cs="Times New Roman"/>
          <w:sz w:val="28"/>
          <w:szCs w:val="28"/>
          <w:lang w:eastAsia="ru-RU"/>
        </w:rPr>
        <w:t>.</w:t>
      </w:r>
    </w:p>
    <w:p w:rsidR="00156E33" w:rsidRPr="0096422A" w:rsidRDefault="00156E33" w:rsidP="0096422A">
      <w:pPr>
        <w:pStyle w:val="Style8"/>
        <w:widowControl/>
        <w:tabs>
          <w:tab w:val="left" w:pos="0"/>
        </w:tabs>
        <w:spacing w:line="360" w:lineRule="auto"/>
        <w:ind w:firstLine="0"/>
        <w:rPr>
          <w:rFonts w:ascii="Times New Roman" w:hAnsi="Times New Roman" w:cs="Times New Roman"/>
          <w:sz w:val="28"/>
          <w:szCs w:val="28"/>
        </w:rPr>
      </w:pPr>
      <w:r w:rsidRPr="0096422A">
        <w:rPr>
          <w:rFonts w:ascii="Times New Roman" w:hAnsi="Times New Roman" w:cs="Times New Roman"/>
          <w:sz w:val="28"/>
          <w:szCs w:val="28"/>
        </w:rPr>
        <w:t xml:space="preserve">7. Настоящее Постановление вступает в силу с 01.01.2024 года и действует до 31.12.2026 года, а также отменяет действия постановлений «Об установлении отдельного расходного обязательства сельского поселения </w:t>
      </w:r>
      <w:r w:rsidRPr="0096422A">
        <w:rPr>
          <w:rFonts w:ascii="Times New Roman" w:hAnsi="Times New Roman" w:cs="Times New Roman"/>
          <w:sz w:val="28"/>
          <w:szCs w:val="28"/>
          <w:lang w:eastAsia="ru-RU"/>
        </w:rPr>
        <w:t>Приморский</w:t>
      </w:r>
      <w:r w:rsidRPr="0096422A">
        <w:rPr>
          <w:rFonts w:ascii="Times New Roman" w:hAnsi="Times New Roman" w:cs="Times New Roman"/>
          <w:sz w:val="28"/>
          <w:szCs w:val="28"/>
        </w:rPr>
        <w:t xml:space="preserve"> муниципального района Ставропольский Самарской области по обеспечению оплаты на погребение погибшим при исполнении специальной военной операции»» от 17 февраля 2023 г. № 114.</w:t>
      </w:r>
    </w:p>
    <w:p w:rsidR="00156E33" w:rsidRPr="0096422A" w:rsidRDefault="00156E33" w:rsidP="0096422A">
      <w:pPr>
        <w:pStyle w:val="ConsPlusNormal"/>
        <w:widowControl/>
        <w:tabs>
          <w:tab w:val="left" w:pos="0"/>
        </w:tabs>
        <w:spacing w:line="276" w:lineRule="auto"/>
        <w:ind w:firstLine="0"/>
        <w:jc w:val="both"/>
        <w:rPr>
          <w:rFonts w:ascii="Times New Roman" w:hAnsi="Times New Roman" w:cs="Times New Roman"/>
          <w:sz w:val="28"/>
          <w:szCs w:val="28"/>
          <w:lang w:eastAsia="zh-CN"/>
        </w:rPr>
      </w:pPr>
    </w:p>
    <w:p w:rsidR="00156E33" w:rsidRPr="002822F7" w:rsidRDefault="00156E33" w:rsidP="000723D4">
      <w:pPr>
        <w:spacing w:line="276" w:lineRule="auto"/>
        <w:ind w:right="-2"/>
      </w:pPr>
    </w:p>
    <w:p w:rsidR="00156E33" w:rsidRPr="00C068F4" w:rsidRDefault="00156E33" w:rsidP="00702E9C">
      <w:pPr>
        <w:tabs>
          <w:tab w:val="left" w:pos="1134"/>
        </w:tabs>
        <w:spacing w:line="276" w:lineRule="auto"/>
        <w:rPr>
          <w:sz w:val="28"/>
          <w:szCs w:val="28"/>
        </w:rPr>
      </w:pPr>
    </w:p>
    <w:p w:rsidR="00156E33" w:rsidRDefault="00156E33" w:rsidP="002176F8">
      <w:pPr>
        <w:tabs>
          <w:tab w:val="left" w:pos="1134"/>
          <w:tab w:val="left" w:pos="1418"/>
        </w:tabs>
        <w:spacing w:line="276" w:lineRule="auto"/>
        <w:rPr>
          <w:sz w:val="28"/>
          <w:szCs w:val="28"/>
        </w:rPr>
      </w:pPr>
      <w:r>
        <w:rPr>
          <w:sz w:val="28"/>
          <w:szCs w:val="28"/>
        </w:rPr>
        <w:t xml:space="preserve">И.о Главы сельского поселения Приморский </w:t>
      </w:r>
    </w:p>
    <w:p w:rsidR="00156E33" w:rsidRDefault="00156E33" w:rsidP="002176F8">
      <w:pPr>
        <w:tabs>
          <w:tab w:val="left" w:pos="1134"/>
          <w:tab w:val="left" w:pos="1418"/>
        </w:tabs>
        <w:spacing w:line="276" w:lineRule="auto"/>
        <w:rPr>
          <w:sz w:val="28"/>
          <w:szCs w:val="28"/>
        </w:rPr>
      </w:pPr>
      <w:r>
        <w:rPr>
          <w:sz w:val="28"/>
          <w:szCs w:val="28"/>
        </w:rPr>
        <w:t xml:space="preserve">муниципального района Ставропольский </w:t>
      </w:r>
    </w:p>
    <w:p w:rsidR="00156E33" w:rsidRPr="00FE7006" w:rsidRDefault="00156E33" w:rsidP="002176F8">
      <w:pPr>
        <w:tabs>
          <w:tab w:val="left" w:pos="1134"/>
          <w:tab w:val="left" w:pos="1418"/>
        </w:tabs>
        <w:spacing w:line="276" w:lineRule="auto"/>
        <w:rPr>
          <w:sz w:val="28"/>
          <w:szCs w:val="28"/>
        </w:rPr>
      </w:pPr>
      <w:r>
        <w:rPr>
          <w:sz w:val="28"/>
          <w:szCs w:val="28"/>
        </w:rPr>
        <w:t>Самарской области                                                                           Е.Н. Лаптев</w:t>
      </w:r>
    </w:p>
    <w:p w:rsidR="00156E33" w:rsidRDefault="00156E33" w:rsidP="00FF7315">
      <w:pPr>
        <w:jc w:val="both"/>
        <w:rPr>
          <w:sz w:val="28"/>
          <w:szCs w:val="28"/>
        </w:rPr>
      </w:pPr>
    </w:p>
    <w:p w:rsidR="00156E33" w:rsidRDefault="00156E33" w:rsidP="00FF7315">
      <w:pPr>
        <w:jc w:val="both"/>
        <w:rPr>
          <w:sz w:val="28"/>
          <w:szCs w:val="28"/>
        </w:rPr>
      </w:pPr>
    </w:p>
    <w:p w:rsidR="00156E33" w:rsidRDefault="00156E33" w:rsidP="00FF7315">
      <w:pPr>
        <w:jc w:val="both"/>
        <w:rPr>
          <w:sz w:val="28"/>
          <w:szCs w:val="28"/>
        </w:rPr>
      </w:pPr>
    </w:p>
    <w:p w:rsidR="00156E33" w:rsidRDefault="00156E33" w:rsidP="00FF7315">
      <w:pPr>
        <w:jc w:val="both"/>
        <w:rPr>
          <w:sz w:val="28"/>
          <w:szCs w:val="28"/>
        </w:rPr>
      </w:pPr>
    </w:p>
    <w:p w:rsidR="00156E33" w:rsidRDefault="00156E33" w:rsidP="00FF7315">
      <w:pPr>
        <w:jc w:val="both"/>
        <w:rPr>
          <w:sz w:val="28"/>
          <w:szCs w:val="28"/>
        </w:rPr>
      </w:pPr>
    </w:p>
    <w:p w:rsidR="00156E33" w:rsidRDefault="00156E33" w:rsidP="00FF7315">
      <w:pPr>
        <w:jc w:val="both"/>
        <w:rPr>
          <w:sz w:val="28"/>
          <w:szCs w:val="28"/>
        </w:rPr>
      </w:pPr>
    </w:p>
    <w:p w:rsidR="00156E33" w:rsidRPr="008C340B" w:rsidRDefault="00156E33" w:rsidP="00FF7315">
      <w:pPr>
        <w:jc w:val="both"/>
        <w:rPr>
          <w:sz w:val="20"/>
          <w:szCs w:val="20"/>
        </w:rPr>
      </w:pPr>
      <w:r>
        <w:rPr>
          <w:sz w:val="20"/>
          <w:szCs w:val="20"/>
        </w:rPr>
        <w:t>Попова</w:t>
      </w:r>
      <w:r w:rsidRPr="00B019C8">
        <w:rPr>
          <w:sz w:val="20"/>
          <w:szCs w:val="20"/>
        </w:rPr>
        <w:t xml:space="preserve"> Т.М. 28 16 15</w:t>
      </w:r>
    </w:p>
    <w:sectPr w:rsidR="00156E33" w:rsidRPr="008C340B" w:rsidSect="00A274DE">
      <w:headerReference w:type="default" r:id="rId9"/>
      <w:pgSz w:w="11906" w:h="16838"/>
      <w:pgMar w:top="568"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E33" w:rsidRDefault="00156E33" w:rsidP="00EE6542">
      <w:r>
        <w:separator/>
      </w:r>
    </w:p>
  </w:endnote>
  <w:endnote w:type="continuationSeparator" w:id="0">
    <w:p w:rsidR="00156E33" w:rsidRDefault="00156E33" w:rsidP="00EE6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E33" w:rsidRDefault="00156E33" w:rsidP="00EE6542">
      <w:r>
        <w:separator/>
      </w:r>
    </w:p>
  </w:footnote>
  <w:footnote w:type="continuationSeparator" w:id="0">
    <w:p w:rsidR="00156E33" w:rsidRDefault="00156E33" w:rsidP="00EE6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33" w:rsidRDefault="00156E33">
    <w:pPr>
      <w:pStyle w:val="Header"/>
      <w:jc w:val="center"/>
    </w:pPr>
    <w:r>
      <w:t>2</w:t>
    </w:r>
  </w:p>
  <w:p w:rsidR="00156E33" w:rsidRDefault="00156E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D22FF"/>
    <w:multiLevelType w:val="hybridMultilevel"/>
    <w:tmpl w:val="7CD0BF8C"/>
    <w:lvl w:ilvl="0" w:tplc="156E871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37C9"/>
    <w:rsid w:val="000479E7"/>
    <w:rsid w:val="000723D4"/>
    <w:rsid w:val="00087F73"/>
    <w:rsid w:val="000F3118"/>
    <w:rsid w:val="000F7114"/>
    <w:rsid w:val="00102B24"/>
    <w:rsid w:val="00120E0B"/>
    <w:rsid w:val="00156E33"/>
    <w:rsid w:val="00157DAC"/>
    <w:rsid w:val="001A10DF"/>
    <w:rsid w:val="001A6119"/>
    <w:rsid w:val="001D0965"/>
    <w:rsid w:val="001E6CF8"/>
    <w:rsid w:val="002056E3"/>
    <w:rsid w:val="002176F8"/>
    <w:rsid w:val="002203CA"/>
    <w:rsid w:val="00221159"/>
    <w:rsid w:val="00243E7C"/>
    <w:rsid w:val="002603AF"/>
    <w:rsid w:val="00273ACF"/>
    <w:rsid w:val="002822F7"/>
    <w:rsid w:val="002946F4"/>
    <w:rsid w:val="002971E5"/>
    <w:rsid w:val="002C6C20"/>
    <w:rsid w:val="002D00C1"/>
    <w:rsid w:val="002F59FF"/>
    <w:rsid w:val="002F6B6C"/>
    <w:rsid w:val="00301E0D"/>
    <w:rsid w:val="00332296"/>
    <w:rsid w:val="00335274"/>
    <w:rsid w:val="00351240"/>
    <w:rsid w:val="003A1522"/>
    <w:rsid w:val="003B3D17"/>
    <w:rsid w:val="003F29A5"/>
    <w:rsid w:val="00400D33"/>
    <w:rsid w:val="00413FA0"/>
    <w:rsid w:val="00442676"/>
    <w:rsid w:val="004658EA"/>
    <w:rsid w:val="004C478B"/>
    <w:rsid w:val="004E46A0"/>
    <w:rsid w:val="004E6503"/>
    <w:rsid w:val="00505333"/>
    <w:rsid w:val="005202EF"/>
    <w:rsid w:val="00532DC1"/>
    <w:rsid w:val="0053743C"/>
    <w:rsid w:val="005A76BC"/>
    <w:rsid w:val="005B6990"/>
    <w:rsid w:val="005C08D6"/>
    <w:rsid w:val="005C6A52"/>
    <w:rsid w:val="005F3C52"/>
    <w:rsid w:val="0061126F"/>
    <w:rsid w:val="00625757"/>
    <w:rsid w:val="00631887"/>
    <w:rsid w:val="00634777"/>
    <w:rsid w:val="00634CDA"/>
    <w:rsid w:val="00634F2A"/>
    <w:rsid w:val="0064525D"/>
    <w:rsid w:val="006544D6"/>
    <w:rsid w:val="00674F22"/>
    <w:rsid w:val="006B0CE0"/>
    <w:rsid w:val="006C2EAA"/>
    <w:rsid w:val="006E3EDF"/>
    <w:rsid w:val="006E674F"/>
    <w:rsid w:val="006F4B15"/>
    <w:rsid w:val="00700489"/>
    <w:rsid w:val="00702E9C"/>
    <w:rsid w:val="00755AB1"/>
    <w:rsid w:val="00770674"/>
    <w:rsid w:val="00780C92"/>
    <w:rsid w:val="0079512A"/>
    <w:rsid w:val="007A788F"/>
    <w:rsid w:val="007B2F04"/>
    <w:rsid w:val="007C1AF8"/>
    <w:rsid w:val="007C73E1"/>
    <w:rsid w:val="007E7D3C"/>
    <w:rsid w:val="007F37C9"/>
    <w:rsid w:val="008034B5"/>
    <w:rsid w:val="00806187"/>
    <w:rsid w:val="00826915"/>
    <w:rsid w:val="00855BD4"/>
    <w:rsid w:val="008835BA"/>
    <w:rsid w:val="00893A61"/>
    <w:rsid w:val="008A38F7"/>
    <w:rsid w:val="008B4D0C"/>
    <w:rsid w:val="008C1A98"/>
    <w:rsid w:val="008C3231"/>
    <w:rsid w:val="008C340B"/>
    <w:rsid w:val="008D1854"/>
    <w:rsid w:val="008D4B40"/>
    <w:rsid w:val="008E6933"/>
    <w:rsid w:val="008F1DEC"/>
    <w:rsid w:val="0096422A"/>
    <w:rsid w:val="009805F8"/>
    <w:rsid w:val="009876CE"/>
    <w:rsid w:val="009A4C64"/>
    <w:rsid w:val="009B03C9"/>
    <w:rsid w:val="009C1843"/>
    <w:rsid w:val="009D24B7"/>
    <w:rsid w:val="009F4CCF"/>
    <w:rsid w:val="00A1058E"/>
    <w:rsid w:val="00A21009"/>
    <w:rsid w:val="00A274DE"/>
    <w:rsid w:val="00A37E4B"/>
    <w:rsid w:val="00A702AE"/>
    <w:rsid w:val="00A872F3"/>
    <w:rsid w:val="00AA10AD"/>
    <w:rsid w:val="00AA5260"/>
    <w:rsid w:val="00AA65BF"/>
    <w:rsid w:val="00AB63C2"/>
    <w:rsid w:val="00B019C8"/>
    <w:rsid w:val="00B16D5F"/>
    <w:rsid w:val="00B25AB6"/>
    <w:rsid w:val="00B76A2F"/>
    <w:rsid w:val="00B773F5"/>
    <w:rsid w:val="00B82F6F"/>
    <w:rsid w:val="00BC3F9F"/>
    <w:rsid w:val="00BC62D3"/>
    <w:rsid w:val="00BF656D"/>
    <w:rsid w:val="00BF7C05"/>
    <w:rsid w:val="00C026BF"/>
    <w:rsid w:val="00C0327D"/>
    <w:rsid w:val="00C068F4"/>
    <w:rsid w:val="00C16FFF"/>
    <w:rsid w:val="00C27BB2"/>
    <w:rsid w:val="00C3086E"/>
    <w:rsid w:val="00C31DE1"/>
    <w:rsid w:val="00C33C1E"/>
    <w:rsid w:val="00C4604F"/>
    <w:rsid w:val="00C50224"/>
    <w:rsid w:val="00C51E79"/>
    <w:rsid w:val="00C736D8"/>
    <w:rsid w:val="00C94C90"/>
    <w:rsid w:val="00CE3952"/>
    <w:rsid w:val="00D011BD"/>
    <w:rsid w:val="00D0671A"/>
    <w:rsid w:val="00D1579B"/>
    <w:rsid w:val="00D206C5"/>
    <w:rsid w:val="00D252F6"/>
    <w:rsid w:val="00D3783C"/>
    <w:rsid w:val="00D4414A"/>
    <w:rsid w:val="00D44E3C"/>
    <w:rsid w:val="00D75A53"/>
    <w:rsid w:val="00D91754"/>
    <w:rsid w:val="00DC7B39"/>
    <w:rsid w:val="00DD2CA2"/>
    <w:rsid w:val="00E0658C"/>
    <w:rsid w:val="00E13D51"/>
    <w:rsid w:val="00E23621"/>
    <w:rsid w:val="00E36450"/>
    <w:rsid w:val="00E37AFE"/>
    <w:rsid w:val="00E445CF"/>
    <w:rsid w:val="00E44750"/>
    <w:rsid w:val="00E47F8E"/>
    <w:rsid w:val="00E876B1"/>
    <w:rsid w:val="00E91E78"/>
    <w:rsid w:val="00EB4CA2"/>
    <w:rsid w:val="00EE05B8"/>
    <w:rsid w:val="00EE647F"/>
    <w:rsid w:val="00EE6542"/>
    <w:rsid w:val="00EF57F6"/>
    <w:rsid w:val="00F05903"/>
    <w:rsid w:val="00F16233"/>
    <w:rsid w:val="00F35FD5"/>
    <w:rsid w:val="00F60CF4"/>
    <w:rsid w:val="00F653E8"/>
    <w:rsid w:val="00F713C0"/>
    <w:rsid w:val="00FC3A5E"/>
    <w:rsid w:val="00FD4297"/>
    <w:rsid w:val="00FE7006"/>
    <w:rsid w:val="00FF27EA"/>
    <w:rsid w:val="00FF2A36"/>
    <w:rsid w:val="00FF73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5CF"/>
    <w:rPr>
      <w:rFonts w:ascii="Times New Roman" w:eastAsia="Times New Roman" w:hAnsi="Times New Roman"/>
      <w:sz w:val="24"/>
      <w:szCs w:val="24"/>
    </w:rPr>
  </w:style>
  <w:style w:type="paragraph" w:styleId="Heading2">
    <w:name w:val="heading 2"/>
    <w:basedOn w:val="Normal"/>
    <w:next w:val="Normal"/>
    <w:link w:val="Heading2Char"/>
    <w:uiPriority w:val="99"/>
    <w:qFormat/>
    <w:rsid w:val="00FF7315"/>
    <w:pPr>
      <w:keepNext/>
      <w:ind w:firstLine="709"/>
      <w:jc w:val="center"/>
      <w:outlineLvl w:val="1"/>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F7315"/>
    <w:rPr>
      <w:rFonts w:ascii="Times New Roman" w:hAnsi="Times New Roman" w:cs="Times New Roman"/>
      <w:sz w:val="28"/>
      <w:szCs w:val="28"/>
      <w:lang w:eastAsia="ru-RU"/>
    </w:rPr>
  </w:style>
  <w:style w:type="paragraph" w:styleId="BalloonText">
    <w:name w:val="Balloon Text"/>
    <w:basedOn w:val="Normal"/>
    <w:link w:val="BalloonTextChar"/>
    <w:uiPriority w:val="99"/>
    <w:semiHidden/>
    <w:rsid w:val="00FF73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7315"/>
    <w:rPr>
      <w:rFonts w:ascii="Tahoma" w:hAnsi="Tahoma" w:cs="Tahoma"/>
      <w:sz w:val="16"/>
      <w:szCs w:val="16"/>
      <w:lang w:eastAsia="ru-RU"/>
    </w:rPr>
  </w:style>
  <w:style w:type="paragraph" w:styleId="Header">
    <w:name w:val="header"/>
    <w:basedOn w:val="Normal"/>
    <w:link w:val="HeaderChar"/>
    <w:uiPriority w:val="99"/>
    <w:rsid w:val="00EE6542"/>
    <w:pPr>
      <w:tabs>
        <w:tab w:val="center" w:pos="4677"/>
        <w:tab w:val="right" w:pos="9355"/>
      </w:tabs>
    </w:pPr>
  </w:style>
  <w:style w:type="character" w:customStyle="1" w:styleId="HeaderChar">
    <w:name w:val="Header Char"/>
    <w:basedOn w:val="DefaultParagraphFont"/>
    <w:link w:val="Header"/>
    <w:uiPriority w:val="99"/>
    <w:locked/>
    <w:rsid w:val="00EE6542"/>
    <w:rPr>
      <w:rFonts w:ascii="Times New Roman" w:hAnsi="Times New Roman" w:cs="Times New Roman"/>
      <w:sz w:val="24"/>
      <w:szCs w:val="24"/>
      <w:lang w:eastAsia="ru-RU"/>
    </w:rPr>
  </w:style>
  <w:style w:type="paragraph" w:styleId="Footer">
    <w:name w:val="footer"/>
    <w:basedOn w:val="Normal"/>
    <w:link w:val="FooterChar"/>
    <w:uiPriority w:val="99"/>
    <w:rsid w:val="00EE6542"/>
    <w:pPr>
      <w:tabs>
        <w:tab w:val="center" w:pos="4677"/>
        <w:tab w:val="right" w:pos="9355"/>
      </w:tabs>
    </w:pPr>
  </w:style>
  <w:style w:type="character" w:customStyle="1" w:styleId="FooterChar">
    <w:name w:val="Footer Char"/>
    <w:basedOn w:val="DefaultParagraphFont"/>
    <w:link w:val="Footer"/>
    <w:uiPriority w:val="99"/>
    <w:locked/>
    <w:rsid w:val="00EE6542"/>
    <w:rPr>
      <w:rFonts w:ascii="Times New Roman" w:hAnsi="Times New Roman" w:cs="Times New Roman"/>
      <w:sz w:val="24"/>
      <w:szCs w:val="24"/>
      <w:lang w:eastAsia="ru-RU"/>
    </w:rPr>
  </w:style>
  <w:style w:type="character" w:customStyle="1" w:styleId="FontStyle16">
    <w:name w:val="Font Style16"/>
    <w:uiPriority w:val="99"/>
    <w:rsid w:val="00C026BF"/>
    <w:rPr>
      <w:rFonts w:ascii="Courier New" w:hAnsi="Courier New" w:cs="Courier New"/>
      <w:sz w:val="22"/>
      <w:szCs w:val="22"/>
    </w:rPr>
  </w:style>
  <w:style w:type="paragraph" w:customStyle="1" w:styleId="ConsPlusNormal">
    <w:name w:val="ConsPlusNormal"/>
    <w:link w:val="ConsPlusNormal0"/>
    <w:uiPriority w:val="99"/>
    <w:rsid w:val="00D3783C"/>
    <w:pPr>
      <w:widowControl w:val="0"/>
      <w:autoSpaceDE w:val="0"/>
      <w:autoSpaceDN w:val="0"/>
      <w:adjustRightInd w:val="0"/>
      <w:ind w:firstLine="720"/>
    </w:pPr>
    <w:rPr>
      <w:rFonts w:ascii="Arial" w:eastAsia="Times New Roman" w:hAnsi="Arial" w:cs="Arial"/>
    </w:rPr>
  </w:style>
  <w:style w:type="character" w:styleId="Hyperlink">
    <w:name w:val="Hyperlink"/>
    <w:basedOn w:val="DefaultParagraphFont"/>
    <w:uiPriority w:val="99"/>
    <w:rsid w:val="00D3783C"/>
    <w:rPr>
      <w:color w:val="0000FF"/>
      <w:u w:val="single"/>
    </w:rPr>
  </w:style>
  <w:style w:type="character" w:customStyle="1" w:styleId="ConsPlusNormal0">
    <w:name w:val="ConsPlusNormal Знак"/>
    <w:link w:val="ConsPlusNormal"/>
    <w:uiPriority w:val="99"/>
    <w:locked/>
    <w:rsid w:val="00D3783C"/>
    <w:rPr>
      <w:rFonts w:ascii="Arial" w:hAnsi="Arial" w:cs="Arial"/>
      <w:sz w:val="22"/>
      <w:szCs w:val="22"/>
      <w:lang w:eastAsia="ru-RU"/>
    </w:rPr>
  </w:style>
  <w:style w:type="character" w:customStyle="1" w:styleId="1">
    <w:name w:val="Неразрешенное упоминание1"/>
    <w:basedOn w:val="DefaultParagraphFont"/>
    <w:uiPriority w:val="99"/>
    <w:semiHidden/>
    <w:rsid w:val="002C6C20"/>
    <w:rPr>
      <w:color w:val="auto"/>
      <w:shd w:val="clear" w:color="auto" w:fill="auto"/>
    </w:rPr>
  </w:style>
  <w:style w:type="character" w:customStyle="1" w:styleId="FontStyle38">
    <w:name w:val="Font Style38"/>
    <w:uiPriority w:val="99"/>
    <w:rsid w:val="0096422A"/>
    <w:rPr>
      <w:rFonts w:ascii="Times New Roman" w:hAnsi="Times New Roman" w:cs="Times New Roman"/>
      <w:sz w:val="22"/>
      <w:szCs w:val="22"/>
    </w:rPr>
  </w:style>
  <w:style w:type="paragraph" w:customStyle="1" w:styleId="Style8">
    <w:name w:val="Style8"/>
    <w:basedOn w:val="Normal"/>
    <w:uiPriority w:val="99"/>
    <w:rsid w:val="0096422A"/>
    <w:pPr>
      <w:widowControl w:val="0"/>
      <w:suppressAutoHyphens/>
      <w:autoSpaceDE w:val="0"/>
      <w:spacing w:line="273" w:lineRule="exact"/>
      <w:ind w:firstLine="746"/>
      <w:jc w:val="both"/>
    </w:pPr>
    <w:rPr>
      <w:rFonts w:ascii="Courier New" w:hAnsi="Courier New" w:cs="Courier New"/>
      <w:lang w:eastAsia="zh-CN"/>
    </w:rPr>
  </w:style>
  <w:style w:type="paragraph" w:styleId="ListParagraph">
    <w:name w:val="List Paragraph"/>
    <w:basedOn w:val="Normal"/>
    <w:uiPriority w:val="99"/>
    <w:qFormat/>
    <w:rsid w:val="0096422A"/>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orsky.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942</Words>
  <Characters>5375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Надежда</cp:lastModifiedBy>
  <cp:revision>2</cp:revision>
  <cp:lastPrinted>2024-03-14T07:15:00Z</cp:lastPrinted>
  <dcterms:created xsi:type="dcterms:W3CDTF">2024-03-14T07:16:00Z</dcterms:created>
  <dcterms:modified xsi:type="dcterms:W3CDTF">2024-03-14T07:16:00Z</dcterms:modified>
</cp:coreProperties>
</file>