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5C" w:rsidRPr="0033039A" w:rsidRDefault="00CF5D5C" w:rsidP="00F63002">
      <w:pPr>
        <w:jc w:val="center"/>
        <w:rPr>
          <w:rFonts w:cs="Times New Roman"/>
        </w:rPr>
      </w:pPr>
      <w:r w:rsidRPr="00D47C1D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CF5D5C" w:rsidRPr="00F07540" w:rsidRDefault="00CF5D5C" w:rsidP="00F0754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7540">
        <w:rPr>
          <w:rFonts w:ascii="Times New Roman" w:hAnsi="Times New Roman" w:cs="Times New Roman"/>
          <w:sz w:val="18"/>
          <w:szCs w:val="18"/>
        </w:rPr>
        <w:t>Российская Федерация                                                                                                                                                                                     Самарская область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ПРИМОРСКИЙ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CF5D5C" w:rsidRPr="00F07540" w:rsidRDefault="00CF5D5C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F5D5C" w:rsidRPr="00F07540" w:rsidRDefault="00CF5D5C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ПОСТАНОВЛЕНИЕ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F5D5C" w:rsidRPr="00F07540" w:rsidRDefault="00CF5D5C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D5C" w:rsidRPr="00F07540" w:rsidRDefault="00CF5D5C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 февраля </w:t>
      </w:r>
      <w:r w:rsidRPr="00F07540">
        <w:rPr>
          <w:rFonts w:ascii="Times New Roman" w:hAnsi="Times New Roman" w:cs="Times New Roman"/>
          <w:sz w:val="24"/>
          <w:szCs w:val="24"/>
        </w:rPr>
        <w:t xml:space="preserve">2024  г.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12</w:t>
      </w:r>
    </w:p>
    <w:p w:rsidR="00CF5D5C" w:rsidRDefault="00CF5D5C" w:rsidP="00686B2C">
      <w:pPr>
        <w:pStyle w:val="Standard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5C" w:rsidRPr="00F07540" w:rsidRDefault="00CF5D5C" w:rsidP="00686B2C">
      <w:pPr>
        <w:pStyle w:val="Standard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F07540">
        <w:rPr>
          <w:rFonts w:ascii="Times New Roman" w:hAnsi="Times New Roman" w:cs="Times New Roman"/>
          <w:b/>
          <w:bCs/>
        </w:rPr>
        <w:t>О внесении изменений в постановление администрации сельского поселения Приморский муниципального района Ставропольский Самарской области                                                    от 30.03.2016 г.  № 12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Приморский муниципального района Ставропольский Самарской области»</w:t>
      </w:r>
    </w:p>
    <w:bookmarkEnd w:id="0"/>
    <w:p w:rsidR="00CF5D5C" w:rsidRDefault="00CF5D5C">
      <w:pPr>
        <w:rPr>
          <w:rFonts w:cs="Times New Roman"/>
        </w:rPr>
      </w:pP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color w:val="000000"/>
        </w:rPr>
        <w:t>В целях реализации обеспечения положений</w:t>
      </w:r>
      <w:r w:rsidRPr="000636F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>Федеральных законов</w:t>
      </w:r>
      <w:r w:rsidRPr="000636FE">
        <w:rPr>
          <w:rFonts w:ascii="Times New Roman" w:hAnsi="Times New Roman" w:cs="Times New Roman"/>
        </w:rPr>
        <w:t xml:space="preserve"> от 25.12.2008 № 273-ФЗ «О противодействии коррупции», от 02.03.2007 № 25-ФЗ «О муниципальной службе</w:t>
      </w:r>
      <w:r>
        <w:rPr>
          <w:rFonts w:ascii="Times New Roman" w:hAnsi="Times New Roman" w:cs="Times New Roman"/>
        </w:rPr>
        <w:t xml:space="preserve"> в Российской Федерации», 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</w:t>
      </w:r>
      <w:r>
        <w:rPr>
          <w:rFonts w:ascii="Times New Roman" w:hAnsi="Times New Roman" w:cs="Times New Roman"/>
        </w:rPr>
        <w:t>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25.01.2024 №71</w:t>
      </w:r>
      <w:r>
        <w:rPr>
          <w:rFonts w:ascii="Times New Roman" w:hAnsi="Times New Roman" w:cs="Times New Roman"/>
        </w:rPr>
        <w:t xml:space="preserve">, </w:t>
      </w:r>
      <w:r w:rsidRPr="000636FE">
        <w:rPr>
          <w:rFonts w:ascii="Times New Roman" w:hAnsi="Times New Roman" w:cs="Times New Roman"/>
        </w:rPr>
        <w:t xml:space="preserve">администрация сельского поселения Приморский муниципального района Ставропольский Самарской области </w:t>
      </w: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ПОСТАНОВЛЯЕТ:</w:t>
      </w:r>
    </w:p>
    <w:p w:rsidR="00CF5D5C" w:rsidRPr="000636FE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F5D5C" w:rsidRPr="000636FE" w:rsidRDefault="00CF5D5C" w:rsidP="00CD7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1. Внести в Постановление администрации сельского поселения Приморский муниципального района Ставропольский Сам</w:t>
      </w:r>
      <w:r>
        <w:rPr>
          <w:rFonts w:ascii="Times New Roman" w:hAnsi="Times New Roman" w:cs="Times New Roman"/>
          <w:sz w:val="24"/>
          <w:szCs w:val="24"/>
        </w:rPr>
        <w:t>арской области от 30.03.2016 № 1</w:t>
      </w:r>
      <w:r w:rsidRPr="000636FE">
        <w:rPr>
          <w:rFonts w:ascii="Times New Roman" w:hAnsi="Times New Roman" w:cs="Times New Roman"/>
          <w:sz w:val="24"/>
          <w:szCs w:val="24"/>
        </w:rPr>
        <w:t xml:space="preserve">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0636F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 следующие изменения:</w:t>
      </w:r>
    </w:p>
    <w:p w:rsidR="00CF5D5C" w:rsidRDefault="00CF5D5C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 1.1.</w:t>
      </w:r>
      <w:r>
        <w:rPr>
          <w:rFonts w:ascii="Times New Roman" w:hAnsi="Times New Roman" w:cs="Times New Roman"/>
        </w:rPr>
        <w:t xml:space="preserve"> В Приложении №1 к П</w:t>
      </w:r>
      <w:r w:rsidRPr="000636FE">
        <w:rPr>
          <w:rFonts w:ascii="Times New Roman" w:hAnsi="Times New Roman" w:cs="Times New Roman"/>
        </w:rPr>
        <w:t>остановлению Администрации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пункт 3.1. дополнить подпунктом «е» следующего содержания:</w:t>
      </w:r>
    </w:p>
    <w:p w:rsidR="00CF5D5C" w:rsidRPr="00FB5186" w:rsidRDefault="00CF5D5C" w:rsidP="00CD713F">
      <w:pPr>
        <w:pStyle w:val="ListParagraph"/>
        <w:ind w:left="0"/>
        <w:jc w:val="both"/>
        <w:rPr>
          <w:rFonts w:ascii="Times New Roman" w:hAnsi="Times New Roman" w:cs="Times New Roman"/>
          <w:shd w:val="clear" w:color="auto" w:fill="FFFFFF"/>
        </w:rPr>
      </w:pPr>
      <w:r w:rsidRPr="00FB5186">
        <w:rPr>
          <w:rFonts w:ascii="Times New Roman" w:hAnsi="Times New Roman" w:cs="Times New Roman"/>
          <w:shd w:val="clear" w:color="auto" w:fill="FFFFFF"/>
        </w:rPr>
        <w:t>«е)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интересов»;</w:t>
      </w:r>
    </w:p>
    <w:p w:rsidR="00CF5D5C" w:rsidRPr="00CD713F" w:rsidRDefault="00CF5D5C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64C55"/>
          <w:shd w:val="clear" w:color="auto" w:fill="FFFFFF"/>
        </w:rPr>
        <w:tab/>
      </w:r>
      <w:r w:rsidRPr="00CD713F">
        <w:rPr>
          <w:rFonts w:ascii="Times New Roman" w:hAnsi="Times New Roman" w:cs="Times New Roman"/>
          <w:color w:val="464C55"/>
          <w:shd w:val="clear" w:color="auto" w:fill="FFFFFF"/>
        </w:rPr>
        <w:t xml:space="preserve">1.2. </w:t>
      </w:r>
      <w:r w:rsidRPr="00CD713F">
        <w:rPr>
          <w:rFonts w:ascii="Times New Roman" w:hAnsi="Times New Roman" w:cs="Times New Roman"/>
        </w:rPr>
        <w:t>В Приложении №1 к Постановлению Администрации сельского поселения Приморский муниципального района Ставропольский Самарской области пункт 3.6. изложить в следующей редакции:</w:t>
      </w:r>
    </w:p>
    <w:p w:rsidR="00CF5D5C" w:rsidRPr="00CD713F" w:rsidRDefault="00CF5D5C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>«3.6. Уведомления, указанные в подпунктах «б» и «е» пункта 3.1 настоящего Положения, рассматриваются специалистом, осуществляющим кадровое делопроизводство администрации сельского поселения, который осуществляет подготовку мотивированного заключения по результатам рассмотрения уведомления.».</w:t>
      </w:r>
    </w:p>
    <w:p w:rsidR="00CF5D5C" w:rsidRPr="00CD713F" w:rsidRDefault="00CF5D5C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Приложение № 2 к П</w:t>
      </w:r>
      <w:r w:rsidRPr="00CD713F">
        <w:rPr>
          <w:rFonts w:ascii="Times New Roman" w:hAnsi="Times New Roman" w:cs="Times New Roman"/>
          <w:sz w:val="24"/>
          <w:szCs w:val="24"/>
        </w:rPr>
        <w:t>остановлению Администрации сельского поселения Приморский муниципального района Ставропольский Самарской области изложить в следующей  редакции:</w:t>
      </w:r>
    </w:p>
    <w:p w:rsidR="00CF5D5C" w:rsidRPr="000636FE" w:rsidRDefault="00CF5D5C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lang w:eastAsia="ar-SA"/>
        </w:rPr>
        <w:t xml:space="preserve">«Состав </w:t>
      </w:r>
      <w:r w:rsidRPr="000636FE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CF5D5C" w:rsidRPr="000636FE" w:rsidRDefault="00CF5D5C" w:rsidP="00CD713F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>муниципальных служащих и урегулированию конфликта интересов в администрации  сельского поселения Приморский муниципального  района Ставропольский Самарской области</w:t>
      </w:r>
    </w:p>
    <w:p w:rsidR="00CF5D5C" w:rsidRPr="000636FE" w:rsidRDefault="00CF5D5C" w:rsidP="00CD713F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D5C" w:rsidRPr="000636FE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комиссии – Казанцева Галина Сергеевна – </w:t>
      </w:r>
      <w:r w:rsidRPr="000636FE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поселения.</w:t>
      </w:r>
    </w:p>
    <w:p w:rsidR="00CF5D5C" w:rsidRPr="00CD713F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председателя комиссии – Забирова Надежда Анатольевна – </w:t>
      </w:r>
      <w:r w:rsidRPr="000636FE">
        <w:rPr>
          <w:rFonts w:ascii="Times New Roman" w:hAnsi="Times New Roman" w:cs="Times New Roman"/>
          <w:sz w:val="24"/>
          <w:szCs w:val="24"/>
        </w:rPr>
        <w:t>специалист 1 категории администрации сельского поселения.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Секретарь комиссии – Григорян Ани Ониковна –</w:t>
      </w:r>
      <w:r w:rsidRPr="000636FE">
        <w:rPr>
          <w:rFonts w:ascii="Times New Roman" w:hAnsi="Times New Roman" w:cs="Times New Roman"/>
          <w:sz w:val="24"/>
          <w:szCs w:val="24"/>
        </w:rPr>
        <w:t xml:space="preserve"> специалист по учету захоронений администрации сельского поселения.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Козловская Ольга Александровна – </w:t>
      </w:r>
      <w:r w:rsidRPr="000636FE">
        <w:rPr>
          <w:rFonts w:ascii="Times New Roman" w:hAnsi="Times New Roman" w:cs="Times New Roman"/>
          <w:sz w:val="24"/>
          <w:szCs w:val="24"/>
        </w:rPr>
        <w:t>председатель первичной организации ветеранов и инвалидов п.Приморский (по согласованию).</w:t>
      </w:r>
    </w:p>
    <w:p w:rsidR="00CF5D5C" w:rsidRPr="000636FE" w:rsidRDefault="00CF5D5C" w:rsidP="00CD713F">
      <w:pPr>
        <w:spacing w:after="38"/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        2. Настоящее Постановление подлежит официальному опубликованию (обнародованию) в газете «Приморский Вестник» и на официальном сайте администрации сельского поселения Приморский в сети Интернет http://</w:t>
      </w:r>
      <w:r w:rsidRPr="000636FE">
        <w:rPr>
          <w:rFonts w:ascii="Times New Roman" w:hAnsi="Times New Roman" w:cs="Times New Roman"/>
          <w:sz w:val="24"/>
          <w:szCs w:val="24"/>
          <w:lang w:val="en-US"/>
        </w:rPr>
        <w:t>primorsky</w:t>
      </w:r>
      <w:r w:rsidRPr="000636FE">
        <w:rPr>
          <w:rFonts w:ascii="Times New Roman" w:hAnsi="Times New Roman" w:cs="Times New Roman"/>
          <w:sz w:val="24"/>
          <w:szCs w:val="24"/>
        </w:rPr>
        <w:t>.stavrsp.ru.</w:t>
      </w:r>
    </w:p>
    <w:p w:rsidR="00CF5D5C" w:rsidRPr="000636FE" w:rsidRDefault="00CF5D5C" w:rsidP="00CD713F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3. Контроль за выполнением настоящего Постановления оставляю за собой.</w:t>
      </w:r>
    </w:p>
    <w:p w:rsidR="00CF5D5C" w:rsidRPr="00686B2C" w:rsidRDefault="00CF5D5C" w:rsidP="00CD713F">
      <w:pPr>
        <w:pStyle w:val="Standard"/>
        <w:jc w:val="both"/>
        <w:rPr>
          <w:rFonts w:ascii="Times New Roman" w:hAnsi="Times New Roman" w:cs="Times New Roman"/>
        </w:rPr>
      </w:pPr>
    </w:p>
    <w:p w:rsidR="00CF5D5C" w:rsidRPr="00686B2C" w:rsidRDefault="00CF5D5C" w:rsidP="00686B2C">
      <w:pPr>
        <w:pStyle w:val="Standard"/>
        <w:rPr>
          <w:rFonts w:ascii="Times New Roman" w:hAnsi="Times New Roman" w:cs="Times New Roman"/>
        </w:rPr>
      </w:pPr>
    </w:p>
    <w:p w:rsidR="00CF5D5C" w:rsidRPr="00686B2C" w:rsidRDefault="00CF5D5C" w:rsidP="00686B2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</w:t>
      </w:r>
    </w:p>
    <w:p w:rsidR="00CF5D5C" w:rsidRPr="00686B2C" w:rsidRDefault="00CF5D5C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Е.Н. Лаптев </w:t>
      </w:r>
    </w:p>
    <w:p w:rsidR="00CF5D5C" w:rsidRDefault="00CF5D5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>
      <w:pPr>
        <w:rPr>
          <w:rFonts w:cs="Times New Roman"/>
        </w:rPr>
      </w:pPr>
    </w:p>
    <w:sectPr w:rsidR="00CF5D5C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B2C"/>
    <w:rsid w:val="00055521"/>
    <w:rsid w:val="000636FE"/>
    <w:rsid w:val="00065EE0"/>
    <w:rsid w:val="000C6CEB"/>
    <w:rsid w:val="0024247F"/>
    <w:rsid w:val="002A212C"/>
    <w:rsid w:val="0033039A"/>
    <w:rsid w:val="003613CE"/>
    <w:rsid w:val="003803D8"/>
    <w:rsid w:val="00393F6E"/>
    <w:rsid w:val="00497168"/>
    <w:rsid w:val="005165D8"/>
    <w:rsid w:val="00527D53"/>
    <w:rsid w:val="005A73A9"/>
    <w:rsid w:val="00686B2C"/>
    <w:rsid w:val="006D67C1"/>
    <w:rsid w:val="006E421F"/>
    <w:rsid w:val="00743DC5"/>
    <w:rsid w:val="00785057"/>
    <w:rsid w:val="00871E98"/>
    <w:rsid w:val="00886A85"/>
    <w:rsid w:val="009A4A82"/>
    <w:rsid w:val="00B108B3"/>
    <w:rsid w:val="00CD713F"/>
    <w:rsid w:val="00CE7BE5"/>
    <w:rsid w:val="00CF5D5C"/>
    <w:rsid w:val="00D47C1D"/>
    <w:rsid w:val="00F07540"/>
    <w:rsid w:val="00F36BF0"/>
    <w:rsid w:val="00F63002"/>
    <w:rsid w:val="00FB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2C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686B2C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6B2C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Standard"/>
    <w:uiPriority w:val="99"/>
    <w:qFormat/>
    <w:rsid w:val="00686B2C"/>
    <w:pPr>
      <w:ind w:left="708"/>
    </w:pPr>
  </w:style>
  <w:style w:type="paragraph" w:customStyle="1" w:styleId="ConsPlusNormal">
    <w:name w:val="ConsPlusNormal"/>
    <w:uiPriority w:val="99"/>
    <w:rsid w:val="00686B2C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630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numbering" w:customStyle="1" w:styleId="WW8Num11">
    <w:name w:val="WW8Num11"/>
    <w:rsid w:val="008062C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605</Words>
  <Characters>3454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</cp:lastModifiedBy>
  <cp:revision>2</cp:revision>
  <cp:lastPrinted>2024-02-13T07:58:00Z</cp:lastPrinted>
  <dcterms:created xsi:type="dcterms:W3CDTF">2024-02-21T07:55:00Z</dcterms:created>
  <dcterms:modified xsi:type="dcterms:W3CDTF">2024-02-21T07:55:00Z</dcterms:modified>
</cp:coreProperties>
</file>