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EAC" w:rsidRPr="000F7639" w:rsidRDefault="00C01EAC" w:rsidP="00F85038">
      <w:pPr>
        <w:pStyle w:val="Heading1"/>
        <w:spacing w:line="276" w:lineRule="auto"/>
        <w:jc w:val="center"/>
        <w:rPr>
          <w:rFonts w:ascii="Times New Roman" w:hAnsi="Times New Roman" w:cs="Times New Roman"/>
          <w:noProof/>
        </w:rPr>
      </w:pPr>
      <w:r w:rsidRPr="00644417">
        <w:rPr>
          <w:rFonts w:ascii="Times New Roman" w:hAnsi="Times New Roman"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6" o:title="" gain="93623f" blacklevel="-7864f"/>
          </v:shape>
        </w:pict>
      </w:r>
    </w:p>
    <w:p w:rsidR="00C01EAC" w:rsidRDefault="00C01EAC" w:rsidP="00F85038">
      <w:pPr>
        <w:jc w:val="center"/>
      </w:pPr>
      <w:r w:rsidRPr="000F7639">
        <w:t>Российская Федерация</w:t>
      </w:r>
    </w:p>
    <w:p w:rsidR="00C01EAC" w:rsidRDefault="00C01EAC" w:rsidP="00F85038">
      <w:pPr>
        <w:jc w:val="center"/>
      </w:pPr>
      <w:r w:rsidRPr="000F7639">
        <w:t>Самарская область</w:t>
      </w:r>
    </w:p>
    <w:p w:rsidR="00C01EAC" w:rsidRPr="000F7639" w:rsidRDefault="00C01EAC" w:rsidP="00F85038">
      <w:pPr>
        <w:jc w:val="center"/>
      </w:pPr>
    </w:p>
    <w:p w:rsidR="00C01EAC" w:rsidRDefault="00C01EAC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:rsidR="00C01EAC" w:rsidRPr="000F7639" w:rsidRDefault="00C01EAC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ПРИМОРСКИЙ</w:t>
      </w:r>
    </w:p>
    <w:p w:rsidR="00C01EAC" w:rsidRPr="000F7639" w:rsidRDefault="00C01EAC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C01EAC" w:rsidRDefault="00C01EAC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C01EAC" w:rsidRPr="000F7639" w:rsidRDefault="00C01EAC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1EAC" w:rsidRPr="00F85038" w:rsidRDefault="00C01EAC" w:rsidP="007B1092">
      <w:pPr>
        <w:spacing w:line="360" w:lineRule="auto"/>
        <w:jc w:val="center"/>
        <w:rPr>
          <w:b/>
          <w:bCs/>
          <w:caps/>
          <w:sz w:val="28"/>
          <w:szCs w:val="28"/>
        </w:rPr>
      </w:pPr>
      <w:r w:rsidRPr="00F85038">
        <w:rPr>
          <w:b/>
          <w:bCs/>
          <w:caps/>
          <w:sz w:val="28"/>
          <w:szCs w:val="28"/>
        </w:rPr>
        <w:t>Постановление</w:t>
      </w:r>
    </w:p>
    <w:p w:rsidR="00C01EAC" w:rsidRPr="00F91AA7" w:rsidRDefault="00C01EAC" w:rsidP="007B1092">
      <w:pPr>
        <w:rPr>
          <w:b/>
          <w:bCs/>
        </w:rPr>
      </w:pPr>
      <w:r w:rsidRPr="00F91AA7">
        <w:t>от 29 февраля 2024 года                                                                            № 16</w:t>
      </w:r>
      <w:r w:rsidRPr="00F91AA7">
        <w:rPr>
          <w:b/>
          <w:bCs/>
        </w:rPr>
        <w:t xml:space="preserve"> </w:t>
      </w:r>
    </w:p>
    <w:p w:rsidR="00C01EAC" w:rsidRPr="00F91AA7" w:rsidRDefault="00C01EAC"/>
    <w:p w:rsidR="00C01EAC" w:rsidRPr="00F91AA7" w:rsidRDefault="00C01EAC" w:rsidP="007B1092">
      <w:pPr>
        <w:jc w:val="center"/>
        <w:rPr>
          <w:b/>
          <w:bCs/>
        </w:rPr>
      </w:pPr>
      <w:r w:rsidRPr="00F91AA7">
        <w:rPr>
          <w:b/>
          <w:bCs/>
        </w:rPr>
        <w:t>Об утверждении П</w:t>
      </w:r>
      <w:r w:rsidRPr="00F91AA7">
        <w:rPr>
          <w:b/>
          <w:bCs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91AA7">
        <w:rPr>
          <w:b/>
          <w:bCs/>
        </w:rPr>
        <w:t xml:space="preserve"> муниципального контроля в сфере благо</w:t>
      </w:r>
      <w:r>
        <w:rPr>
          <w:b/>
          <w:bCs/>
        </w:rPr>
        <w:t xml:space="preserve">устройства на территории </w:t>
      </w:r>
      <w:r w:rsidRPr="00F91AA7">
        <w:rPr>
          <w:b/>
          <w:bCs/>
        </w:rPr>
        <w:t>сельского поселения Приморский муниципального района Ставропольский Самарской области на 2024 год</w:t>
      </w:r>
    </w:p>
    <w:p w:rsidR="00C01EAC" w:rsidRPr="00F91AA7" w:rsidRDefault="00C01EAC" w:rsidP="007B1092"/>
    <w:p w:rsidR="00C01EAC" w:rsidRPr="00F91AA7" w:rsidRDefault="00C01EAC" w:rsidP="005B1955">
      <w:pPr>
        <w:ind w:firstLine="709"/>
        <w:jc w:val="both"/>
      </w:pPr>
      <w:r w:rsidRPr="00F91AA7"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91AA7">
        <w:rPr>
          <w:shd w:val="clear" w:color="auto" w:fill="FFFFFF"/>
        </w:rPr>
        <w:t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91AA7">
        <w:t>, Решением Собрания представителей сельского поселения Приморский муниципального района Ставропольский Самарской области от 30.09.2021 года № 47 «Об утверждении Положения о муниципальном контроле в сфере благоустройства на территории сельского поселения Приморский муниципального района Ставропольский Самарской области», Администрация сельского поселения Приморский муниципального района Ставропольский Самарской области</w:t>
      </w:r>
    </w:p>
    <w:p w:rsidR="00C01EAC" w:rsidRPr="00F91AA7" w:rsidRDefault="00C01EAC" w:rsidP="00E30BEC">
      <w:pPr>
        <w:spacing w:line="360" w:lineRule="auto"/>
        <w:ind w:firstLine="709"/>
        <w:jc w:val="both"/>
      </w:pPr>
      <w:r w:rsidRPr="00F91AA7">
        <w:t xml:space="preserve">                                            ПОСТАНОВЛЯЕТ:</w:t>
      </w:r>
    </w:p>
    <w:p w:rsidR="00C01EAC" w:rsidRPr="00F91AA7" w:rsidRDefault="00C01EAC" w:rsidP="007B1092">
      <w:pPr>
        <w:spacing w:line="360" w:lineRule="auto"/>
        <w:ind w:firstLine="709"/>
        <w:jc w:val="both"/>
      </w:pPr>
      <w:r w:rsidRPr="00F91AA7">
        <w:t>1. Утвердить П</w:t>
      </w:r>
      <w:r w:rsidRPr="00F91AA7">
        <w:rPr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91AA7">
        <w:t xml:space="preserve"> муниципального контроля в сфере благоустройства на территории сельского поселения Приморский муниципального района Ставропольский Самарской области</w:t>
      </w:r>
      <w:r w:rsidRPr="00F91AA7">
        <w:rPr>
          <w:i/>
          <w:iCs/>
        </w:rPr>
        <w:t xml:space="preserve"> </w:t>
      </w:r>
      <w:r w:rsidRPr="00F91AA7">
        <w:t>на 2024 год согласно приложению.</w:t>
      </w:r>
    </w:p>
    <w:p w:rsidR="00C01EAC" w:rsidRPr="00F91AA7" w:rsidRDefault="00C01EAC" w:rsidP="007B1092">
      <w:pPr>
        <w:pStyle w:val="BodyText2"/>
        <w:tabs>
          <w:tab w:val="left" w:pos="12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1AA7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со дня его официального опубликования. </w:t>
      </w:r>
    </w:p>
    <w:p w:rsidR="00C01EAC" w:rsidRPr="00F91AA7" w:rsidRDefault="00C01EAC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</w:pPr>
      <w:r w:rsidRPr="00F91AA7">
        <w:t xml:space="preserve">3. Постановление подлежит официальному опубликованию в газете «Приморский Вестник» и на официальном сайте администрации сельского поселения Приморский в сети Интернет </w:t>
      </w:r>
      <w:hyperlink r:id="rId7" w:history="1">
        <w:r w:rsidRPr="00F91AA7">
          <w:rPr>
            <w:rStyle w:val="Hyperlink"/>
          </w:rPr>
          <w:t>http://www.</w:t>
        </w:r>
        <w:r w:rsidRPr="00F91AA7">
          <w:rPr>
            <w:rStyle w:val="Hyperlink"/>
            <w:lang w:val="en-US"/>
          </w:rPr>
          <w:t>primorsky</w:t>
        </w:r>
        <w:r w:rsidRPr="00F91AA7">
          <w:rPr>
            <w:rStyle w:val="Hyperlink"/>
          </w:rPr>
          <w:t>.stavrsp.ru</w:t>
        </w:r>
      </w:hyperlink>
      <w:r w:rsidRPr="00F91AA7">
        <w:t xml:space="preserve"> в разделе «Контрольно-надзорная деятельность»</w:t>
      </w:r>
    </w:p>
    <w:p w:rsidR="00C01EAC" w:rsidRDefault="00C01EAC" w:rsidP="001F5306"/>
    <w:p w:rsidR="00C01EAC" w:rsidRPr="00F91AA7" w:rsidRDefault="00C01EAC" w:rsidP="001F5306">
      <w:pPr>
        <w:rPr>
          <w:rFonts w:ascii="Times New Roman CYR" w:hAnsi="Times New Roman CYR" w:cs="Times New Roman CYR"/>
        </w:rPr>
      </w:pPr>
      <w:r w:rsidRPr="00F91AA7">
        <w:t>И.о.главы сельского поселения</w:t>
      </w:r>
      <w:r w:rsidRPr="00F91AA7">
        <w:tab/>
      </w:r>
      <w:r w:rsidRPr="00F91AA7">
        <w:tab/>
      </w:r>
      <w:r w:rsidRPr="00F91AA7">
        <w:tab/>
      </w:r>
      <w:r w:rsidRPr="00F91AA7">
        <w:tab/>
      </w:r>
      <w:r w:rsidRPr="00F91AA7">
        <w:tab/>
        <w:t xml:space="preserve">           Е.Н. Лаптев</w:t>
      </w:r>
    </w:p>
    <w:p w:rsidR="00C01EAC" w:rsidRPr="00F91AA7" w:rsidRDefault="00C01EAC" w:rsidP="00246066">
      <w:r w:rsidRPr="00F91AA7">
        <w:rPr>
          <w:rFonts w:ascii="Times New Roman CYR" w:hAnsi="Times New Roman CYR" w:cs="Times New Roman CYR"/>
        </w:rPr>
        <w:tab/>
      </w:r>
    </w:p>
    <w:p w:rsidR="00C01EAC" w:rsidRPr="00F91AA7" w:rsidRDefault="00C01EAC" w:rsidP="007B1092"/>
    <w:p w:rsidR="00C01EAC" w:rsidRPr="00F91AA7" w:rsidRDefault="00C01EAC" w:rsidP="00F91AA7">
      <w:pPr>
        <w:tabs>
          <w:tab w:val="num" w:pos="200"/>
        </w:tabs>
        <w:ind w:left="4536"/>
        <w:jc w:val="right"/>
        <w:outlineLvl w:val="0"/>
      </w:pPr>
      <w:r w:rsidRPr="00FB1F6D">
        <w:br w:type="page"/>
      </w:r>
      <w:r w:rsidRPr="00F91AA7">
        <w:t>Приложение</w:t>
      </w:r>
    </w:p>
    <w:p w:rsidR="00C01EAC" w:rsidRPr="00F91AA7" w:rsidRDefault="00C01EAC" w:rsidP="00F91AA7">
      <w:pPr>
        <w:ind w:left="4536"/>
        <w:jc w:val="right"/>
      </w:pPr>
      <w:r w:rsidRPr="00F91AA7">
        <w:t xml:space="preserve">к Постановлению администрации </w:t>
      </w:r>
      <w:r>
        <w:t xml:space="preserve">                   </w:t>
      </w:r>
      <w:r w:rsidRPr="00F91AA7">
        <w:t xml:space="preserve">сельского поселения Приморский муниципального района Ставропольский Самарской области </w:t>
      </w:r>
    </w:p>
    <w:p w:rsidR="00C01EAC" w:rsidRPr="00F91AA7" w:rsidRDefault="00C01EAC" w:rsidP="00F91AA7">
      <w:pPr>
        <w:tabs>
          <w:tab w:val="num" w:pos="200"/>
        </w:tabs>
        <w:ind w:left="4536"/>
        <w:jc w:val="right"/>
        <w:outlineLvl w:val="0"/>
      </w:pPr>
      <w:r w:rsidRPr="00F91AA7">
        <w:t>от 29</w:t>
      </w:r>
      <w:r>
        <w:t xml:space="preserve"> февраля </w:t>
      </w:r>
      <w:r w:rsidRPr="00F91AA7">
        <w:t>2024г.</w:t>
      </w:r>
      <w:r>
        <w:t xml:space="preserve"> </w:t>
      </w:r>
      <w:r w:rsidRPr="00F91AA7">
        <w:t>№ 16</w:t>
      </w:r>
    </w:p>
    <w:p w:rsidR="00C01EAC" w:rsidRPr="00FB1F6D" w:rsidRDefault="00C01EAC" w:rsidP="007B1092"/>
    <w:p w:rsidR="00C01EAC" w:rsidRPr="00F91AA7" w:rsidRDefault="00C01EAC" w:rsidP="005B1955">
      <w:pPr>
        <w:shd w:val="clear" w:color="auto" w:fill="FFFFFF"/>
        <w:jc w:val="right"/>
      </w:pPr>
      <w:r w:rsidRPr="00F91AA7">
        <w:t xml:space="preserve"> </w:t>
      </w:r>
    </w:p>
    <w:p w:rsidR="00C01EAC" w:rsidRPr="00F91AA7" w:rsidRDefault="00C01EAC" w:rsidP="007B1092">
      <w:pPr>
        <w:shd w:val="clear" w:color="auto" w:fill="FFFFFF"/>
        <w:jc w:val="center"/>
      </w:pPr>
    </w:p>
    <w:p w:rsidR="00C01EAC" w:rsidRPr="00F91AA7" w:rsidRDefault="00C01EAC" w:rsidP="007B1092">
      <w:pPr>
        <w:jc w:val="center"/>
        <w:rPr>
          <w:b/>
          <w:bCs/>
          <w:shd w:val="clear" w:color="auto" w:fill="FFFFFF"/>
        </w:rPr>
      </w:pPr>
      <w:r w:rsidRPr="00F91AA7">
        <w:rPr>
          <w:b/>
          <w:bCs/>
        </w:rPr>
        <w:t>П</w:t>
      </w:r>
      <w:r w:rsidRPr="00F91AA7">
        <w:rPr>
          <w:b/>
          <w:bCs/>
          <w:shd w:val="clear" w:color="auto" w:fill="FFFFFF"/>
        </w:rPr>
        <w:t xml:space="preserve">рограмма </w:t>
      </w:r>
    </w:p>
    <w:p w:rsidR="00C01EAC" w:rsidRPr="00F91AA7" w:rsidRDefault="00C01EAC" w:rsidP="007B1092">
      <w:pPr>
        <w:jc w:val="center"/>
        <w:rPr>
          <w:b/>
          <w:bCs/>
        </w:rPr>
      </w:pPr>
      <w:r w:rsidRPr="00F91AA7">
        <w:rPr>
          <w:b/>
          <w:bCs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91AA7">
        <w:rPr>
          <w:b/>
          <w:bCs/>
        </w:rPr>
        <w:t xml:space="preserve"> муниципального контроля в сфере благоустройства на территории сельского поселения Приморский муниципального района Ставропольский Самарской области на 2023 год </w:t>
      </w:r>
    </w:p>
    <w:p w:rsidR="00C01EAC" w:rsidRPr="00F91AA7" w:rsidRDefault="00C01EAC" w:rsidP="007B1092">
      <w:pPr>
        <w:jc w:val="center"/>
      </w:pPr>
      <w:r w:rsidRPr="00F91AA7">
        <w:t>(далее также – программа профилактики)</w:t>
      </w:r>
    </w:p>
    <w:p w:rsidR="00C01EAC" w:rsidRPr="00F91AA7" w:rsidRDefault="00C01EAC" w:rsidP="007B1092">
      <w:pPr>
        <w:shd w:val="clear" w:color="auto" w:fill="FFFFFF"/>
      </w:pPr>
    </w:p>
    <w:p w:rsidR="00C01EAC" w:rsidRPr="00F91AA7" w:rsidRDefault="00C01EAC" w:rsidP="007B1092">
      <w:pPr>
        <w:shd w:val="clear" w:color="auto" w:fill="FFFFFF"/>
        <w:jc w:val="center"/>
      </w:pPr>
      <w:r w:rsidRPr="00F91AA7"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C01EAC" w:rsidRPr="00F91AA7" w:rsidRDefault="00C01EAC" w:rsidP="007B1092">
      <w:pPr>
        <w:shd w:val="clear" w:color="auto" w:fill="FFFFFF"/>
        <w:jc w:val="center"/>
        <w:rPr>
          <w:b/>
          <w:bCs/>
        </w:rPr>
      </w:pPr>
    </w:p>
    <w:p w:rsidR="00C01EAC" w:rsidRPr="00F91AA7" w:rsidRDefault="00C01EAC" w:rsidP="007B1092">
      <w:pPr>
        <w:shd w:val="clear" w:color="auto" w:fill="FFFFFF"/>
        <w:spacing w:line="360" w:lineRule="auto"/>
        <w:ind w:firstLine="709"/>
        <w:jc w:val="both"/>
      </w:pPr>
      <w:r w:rsidRPr="00F91AA7">
        <w:t>1.1. Анализ текущего состояния осуществления вида контроля.</w:t>
      </w:r>
    </w:p>
    <w:p w:rsidR="00C01EAC" w:rsidRPr="00F91AA7" w:rsidRDefault="00C01EAC" w:rsidP="007B1092">
      <w:pPr>
        <w:shd w:val="clear" w:color="auto" w:fill="FFFFFF"/>
        <w:spacing w:line="360" w:lineRule="auto"/>
        <w:ind w:firstLine="709"/>
        <w:jc w:val="both"/>
      </w:pPr>
      <w:r w:rsidRPr="00F91AA7">
        <w:t xml:space="preserve">С принятием </w:t>
      </w:r>
      <w:r w:rsidRPr="00F91AA7">
        <w:rPr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91AA7"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91AA7">
        <w:rPr>
          <w:shd w:val="clear" w:color="auto" w:fill="FFFFFF"/>
        </w:rPr>
        <w:t xml:space="preserve">Правил благоустройства территории </w:t>
      </w:r>
      <w:r w:rsidRPr="00F91AA7">
        <w:t>сельского поселения Приморский муниципального района Ставропольский Самарской области (далее – Правила благоустройства)</w:t>
      </w:r>
      <w:r w:rsidRPr="00F91AA7">
        <w:rPr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91AA7">
        <w:t>.</w:t>
      </w:r>
    </w:p>
    <w:p w:rsidR="00C01EAC" w:rsidRPr="00F91AA7" w:rsidRDefault="00C01EAC" w:rsidP="007B1092">
      <w:pPr>
        <w:spacing w:line="360" w:lineRule="auto"/>
        <w:ind w:firstLine="709"/>
        <w:jc w:val="both"/>
      </w:pPr>
      <w:r w:rsidRPr="00F91AA7"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91AA7">
        <w:rPr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91AA7"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91AA7">
        <w:rPr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91AA7">
        <w:t>.</w:t>
      </w:r>
    </w:p>
    <w:p w:rsidR="00C01EAC" w:rsidRPr="00F91AA7" w:rsidRDefault="00C01EAC" w:rsidP="007B1092">
      <w:pPr>
        <w:spacing w:line="360" w:lineRule="auto"/>
        <w:ind w:firstLine="709"/>
        <w:jc w:val="both"/>
      </w:pPr>
      <w:r w:rsidRPr="00F91AA7"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C01EAC" w:rsidRPr="00F91AA7" w:rsidRDefault="00C01EAC" w:rsidP="007B1092">
      <w:pPr>
        <w:shd w:val="clear" w:color="auto" w:fill="FFFFFF"/>
        <w:spacing w:line="360" w:lineRule="auto"/>
        <w:ind w:firstLine="709"/>
        <w:jc w:val="both"/>
      </w:pPr>
      <w:r w:rsidRPr="00F91AA7">
        <w:t>1.2. Описание текущего развития профилактической деятельности контрольного органа.</w:t>
      </w:r>
    </w:p>
    <w:p w:rsidR="00C01EAC" w:rsidRPr="00F91AA7" w:rsidRDefault="00C01EAC" w:rsidP="007B1092">
      <w:pPr>
        <w:shd w:val="clear" w:color="auto" w:fill="FFFFFF"/>
        <w:spacing w:line="360" w:lineRule="auto"/>
        <w:ind w:firstLine="709"/>
        <w:jc w:val="both"/>
        <w:rPr>
          <w:highlight w:val="yellow"/>
        </w:rPr>
      </w:pPr>
      <w:r w:rsidRPr="00F91AA7">
        <w:t xml:space="preserve">Профилактическая деятельность в соответствии с </w:t>
      </w:r>
      <w:r w:rsidRPr="00F91AA7">
        <w:rPr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91AA7">
        <w:t xml:space="preserve">администрацией сельского поселения Приморский муниципального района Ставропольский Самарской области (далее также – администрация или контрольный орган) на системной основе </w:t>
      </w:r>
      <w:r w:rsidRPr="00F91AA7">
        <w:rPr>
          <w:shd w:val="clear" w:color="auto" w:fill="FFFFFF"/>
        </w:rPr>
        <w:t>не осуществлялась</w:t>
      </w:r>
      <w:r w:rsidRPr="00F91AA7">
        <w:t>.</w:t>
      </w:r>
    </w:p>
    <w:p w:rsidR="00C01EAC" w:rsidRPr="00F91AA7" w:rsidRDefault="00C01EAC" w:rsidP="007B1092">
      <w:pPr>
        <w:shd w:val="clear" w:color="auto" w:fill="FFFFFF"/>
        <w:spacing w:line="360" w:lineRule="auto"/>
        <w:ind w:firstLine="709"/>
        <w:jc w:val="both"/>
      </w:pPr>
      <w:r w:rsidRPr="00F91AA7">
        <w:t>1.3. К проблемам, на решение которых направлена программа профилактики, относятся случаи:</w:t>
      </w:r>
    </w:p>
    <w:p w:rsidR="00C01EAC" w:rsidRPr="00F91AA7" w:rsidRDefault="00C01EAC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AA7">
        <w:rPr>
          <w:rFonts w:ascii="Times New Roman" w:hAnsi="Times New Roman" w:cs="Times New Roman"/>
          <w:sz w:val="24"/>
          <w:szCs w:val="24"/>
        </w:rPr>
        <w:t>1) ненадлежащего содержания прилегающих территорий;</w:t>
      </w:r>
    </w:p>
    <w:p w:rsidR="00C01EAC" w:rsidRPr="00F91AA7" w:rsidRDefault="00C01EAC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AA7">
        <w:rPr>
          <w:rFonts w:ascii="Times New Roman" w:hAnsi="Times New Roman" w:cs="Times New Roman"/>
          <w:sz w:val="24"/>
          <w:szCs w:val="24"/>
        </w:rPr>
        <w:t xml:space="preserve">2) </w:t>
      </w:r>
      <w:r w:rsidRPr="00F91AA7">
        <w:rPr>
          <w:rFonts w:ascii="Times New Roman" w:hAnsi="Times New Roman" w:cs="Times New Roman"/>
          <w:sz w:val="24"/>
          <w:szCs w:val="24"/>
          <w:lang w:eastAsia="ru-RU"/>
        </w:rPr>
        <w:t xml:space="preserve">несвоевременной </w:t>
      </w:r>
      <w:r w:rsidRPr="00F91AA7">
        <w:rPr>
          <w:rFonts w:ascii="Times New Roman" w:hAnsi="Times New Roman" w:cs="Times New Roman"/>
          <w:sz w:val="24"/>
          <w:szCs w:val="24"/>
        </w:rPr>
        <w:t xml:space="preserve">очистки кровель зданий, сооружений от снега, наледи и сосулек; </w:t>
      </w:r>
    </w:p>
    <w:p w:rsidR="00C01EAC" w:rsidRPr="00F91AA7" w:rsidRDefault="00C01EAC" w:rsidP="007B1092">
      <w:pPr>
        <w:pStyle w:val="BodyText2"/>
        <w:tabs>
          <w:tab w:val="left" w:pos="12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1AA7">
        <w:rPr>
          <w:rFonts w:ascii="Times New Roman" w:hAnsi="Times New Roman" w:cs="Times New Roman"/>
          <w:sz w:val="24"/>
          <w:szCs w:val="24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91AA7">
        <w:rPr>
          <w:rFonts w:ascii="Times New Roman" w:hAnsi="Times New Roman" w:cs="Times New Roman"/>
          <w:sz w:val="24"/>
          <w:szCs w:val="24"/>
          <w:lang w:eastAsia="en-US"/>
        </w:rPr>
        <w:t>карантинных, ядовитых и сорных растений</w:t>
      </w:r>
      <w:r w:rsidRPr="00F91AA7">
        <w:rPr>
          <w:rFonts w:ascii="Times New Roman" w:hAnsi="Times New Roman" w:cs="Times New Roman"/>
          <w:sz w:val="24"/>
          <w:szCs w:val="24"/>
        </w:rPr>
        <w:t>;</w:t>
      </w:r>
    </w:p>
    <w:p w:rsidR="00C01EAC" w:rsidRPr="00F91AA7" w:rsidRDefault="00C01EAC" w:rsidP="007B1092">
      <w:pPr>
        <w:pStyle w:val="BodyText2"/>
        <w:tabs>
          <w:tab w:val="left" w:pos="12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1AA7">
        <w:rPr>
          <w:rFonts w:ascii="Times New Roman" w:hAnsi="Times New Roman" w:cs="Times New Roman"/>
          <w:sz w:val="24"/>
          <w:szCs w:val="24"/>
        </w:rPr>
        <w:t>4) складирования твердых коммунальных отходов вне выделенных для такого складирования мест;</w:t>
      </w:r>
    </w:p>
    <w:p w:rsidR="00C01EAC" w:rsidRPr="00F91AA7" w:rsidRDefault="00C01EAC" w:rsidP="007B1092">
      <w:pPr>
        <w:pStyle w:val="BodyText2"/>
        <w:tabs>
          <w:tab w:val="left" w:pos="12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1AA7">
        <w:rPr>
          <w:rFonts w:ascii="Times New Roman" w:hAnsi="Times New Roman" w:cs="Times New Roman"/>
          <w:sz w:val="24"/>
          <w:szCs w:val="24"/>
        </w:rPr>
        <w:t>5) выгула животных и выпаса сельскохозяйственных животных и птиц на территориях общего пользования.</w:t>
      </w:r>
    </w:p>
    <w:p w:rsidR="00C01EAC" w:rsidRPr="00F91AA7" w:rsidRDefault="00C01EAC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AA7">
        <w:rPr>
          <w:rFonts w:ascii="Times New Roman" w:hAnsi="Times New Roman" w:cs="Times New Roman"/>
          <w:sz w:val="24"/>
          <w:szCs w:val="24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C01EAC" w:rsidRPr="00F91AA7" w:rsidRDefault="00C01EAC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AA7">
        <w:rPr>
          <w:rFonts w:ascii="Times New Roman" w:hAnsi="Times New Roman" w:cs="Times New Roman"/>
          <w:sz w:val="24"/>
          <w:szCs w:val="24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C01EAC" w:rsidRPr="00F91AA7" w:rsidRDefault="00C01EAC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AA7">
        <w:rPr>
          <w:rFonts w:ascii="Times New Roman" w:hAnsi="Times New Roman" w:cs="Times New Roman"/>
          <w:sz w:val="24"/>
          <w:szCs w:val="24"/>
        </w:rPr>
        <w:t xml:space="preserve">Мероприятия программы профилактики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C01EAC" w:rsidRPr="00F91AA7" w:rsidRDefault="00C01EAC" w:rsidP="007B1092">
      <w:pPr>
        <w:pStyle w:val="s1"/>
        <w:shd w:val="clear" w:color="auto" w:fill="FFFFFF"/>
        <w:jc w:val="center"/>
      </w:pPr>
      <w:r w:rsidRPr="00F91AA7">
        <w:t>2. Цели и задачи реализации программы профилактики</w:t>
      </w:r>
    </w:p>
    <w:p w:rsidR="00C01EAC" w:rsidRPr="00F91AA7" w:rsidRDefault="00C01EAC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F91AA7">
        <w:t>2.1. Целями профилактики рисков причинения вреда (ущерба) охраняемым законом ценностям являются:</w:t>
      </w:r>
    </w:p>
    <w:p w:rsidR="00C01EAC" w:rsidRPr="00F91AA7" w:rsidRDefault="00C01EAC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F91AA7">
        <w:t>1) стимулирование добросовестного соблюдения обязательных требований всеми контролируемыми лицами;</w:t>
      </w:r>
    </w:p>
    <w:p w:rsidR="00C01EAC" w:rsidRPr="00F91AA7" w:rsidRDefault="00C01EAC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F91AA7"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C01EAC" w:rsidRPr="00F91AA7" w:rsidRDefault="00C01EAC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F91AA7"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C01EAC" w:rsidRPr="00F91AA7" w:rsidRDefault="00C01EAC" w:rsidP="007B1092">
      <w:pPr>
        <w:shd w:val="clear" w:color="auto" w:fill="FFFFFF"/>
        <w:spacing w:line="360" w:lineRule="auto"/>
        <w:ind w:firstLine="709"/>
        <w:jc w:val="both"/>
      </w:pPr>
      <w:r w:rsidRPr="00F91AA7"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C01EAC" w:rsidRPr="00F91AA7" w:rsidRDefault="00C01EAC" w:rsidP="007B1092">
      <w:pPr>
        <w:shd w:val="clear" w:color="auto" w:fill="FFFFFF"/>
        <w:spacing w:line="360" w:lineRule="auto"/>
        <w:ind w:firstLine="709"/>
        <w:jc w:val="both"/>
      </w:pPr>
      <w:r w:rsidRPr="00F91AA7"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C01EAC" w:rsidRPr="00F91AA7" w:rsidRDefault="00C01EAC" w:rsidP="007B1092">
      <w:pPr>
        <w:shd w:val="clear" w:color="auto" w:fill="FFFFFF"/>
        <w:spacing w:line="360" w:lineRule="auto"/>
        <w:ind w:firstLine="709"/>
        <w:jc w:val="both"/>
      </w:pPr>
      <w:r w:rsidRPr="00F91AA7"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C01EAC" w:rsidRPr="00F91AA7" w:rsidRDefault="00C01EAC" w:rsidP="007B1092">
      <w:pPr>
        <w:shd w:val="clear" w:color="auto" w:fill="FFFFFF"/>
        <w:spacing w:line="360" w:lineRule="auto"/>
        <w:ind w:firstLine="709"/>
        <w:jc w:val="both"/>
      </w:pPr>
      <w:r w:rsidRPr="00F91AA7"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C01EAC" w:rsidRPr="00F91AA7" w:rsidRDefault="00C01EAC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</w:pPr>
    </w:p>
    <w:p w:rsidR="00C01EAC" w:rsidRPr="00F91AA7" w:rsidRDefault="00C01EAC" w:rsidP="007B1092">
      <w:pPr>
        <w:pStyle w:val="s1"/>
        <w:shd w:val="clear" w:color="auto" w:fill="FFFFFF"/>
        <w:spacing w:before="0" w:beforeAutospacing="0" w:after="0" w:afterAutospacing="0"/>
        <w:jc w:val="center"/>
      </w:pPr>
      <w:r w:rsidRPr="00F91AA7">
        <w:t xml:space="preserve">3. Перечень профилактических мероприятий, </w:t>
      </w:r>
    </w:p>
    <w:p w:rsidR="00C01EAC" w:rsidRPr="00F91AA7" w:rsidRDefault="00C01EAC" w:rsidP="007B1092">
      <w:pPr>
        <w:pStyle w:val="s1"/>
        <w:shd w:val="clear" w:color="auto" w:fill="FFFFFF"/>
        <w:spacing w:before="0" w:beforeAutospacing="0" w:after="0" w:afterAutospacing="0"/>
        <w:jc w:val="center"/>
      </w:pPr>
      <w:r w:rsidRPr="00F91AA7">
        <w:t>сроки (периодичность) их проведения</w:t>
      </w:r>
    </w:p>
    <w:p w:rsidR="00C01EAC" w:rsidRPr="00F91AA7" w:rsidRDefault="00C01EAC" w:rsidP="007B1092">
      <w:pPr>
        <w:pStyle w:val="s1"/>
        <w:shd w:val="clear" w:color="auto" w:fill="FFFFFF"/>
        <w:spacing w:before="0" w:beforeAutospacing="0" w:after="0" w:afterAutospacing="0"/>
      </w:pPr>
    </w:p>
    <w:p w:rsidR="00C01EAC" w:rsidRPr="00F91AA7" w:rsidRDefault="00C01EAC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</w:pPr>
      <w:r w:rsidRPr="00F91AA7"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9915" w:type="dxa"/>
        <w:tblInd w:w="-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54"/>
        <w:gridCol w:w="2962"/>
        <w:gridCol w:w="2328"/>
        <w:gridCol w:w="2111"/>
        <w:gridCol w:w="2160"/>
      </w:tblGrid>
      <w:tr w:rsidR="00C01EAC" w:rsidRPr="00F91AA7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EAC" w:rsidRPr="00F91AA7" w:rsidRDefault="00C01EAC" w:rsidP="00835D4D">
            <w:pPr>
              <w:jc w:val="center"/>
            </w:pPr>
            <w:r w:rsidRPr="00F91AA7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EAC" w:rsidRPr="00F91AA7" w:rsidRDefault="00C01EAC" w:rsidP="00835D4D">
            <w:pPr>
              <w:jc w:val="center"/>
            </w:pPr>
            <w:r w:rsidRPr="00F91AA7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EAC" w:rsidRPr="00F91AA7" w:rsidRDefault="00C01EAC" w:rsidP="00835D4D">
            <w:pPr>
              <w:jc w:val="center"/>
            </w:pPr>
            <w:r w:rsidRPr="00F91AA7">
              <w:t>Содержание мероприятия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EAC" w:rsidRPr="00F91AA7" w:rsidRDefault="00C01EAC" w:rsidP="00835D4D">
            <w:pPr>
              <w:jc w:val="center"/>
            </w:pPr>
            <w:r w:rsidRPr="00F91AA7">
              <w:t>Срок реализации мероприятия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EAC" w:rsidRPr="00F91AA7" w:rsidRDefault="00C01EAC" w:rsidP="00835D4D">
            <w:pPr>
              <w:jc w:val="center"/>
            </w:pPr>
            <w:r w:rsidRPr="00F91AA7">
              <w:t>Ответственный за реализацию мероприятия исполнитель</w:t>
            </w:r>
          </w:p>
        </w:tc>
      </w:tr>
      <w:tr w:rsidR="00C01EAC" w:rsidRPr="00F91AA7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01EAC" w:rsidRPr="00F91AA7" w:rsidRDefault="00C01EAC" w:rsidP="00835D4D">
            <w:pPr>
              <w:jc w:val="center"/>
            </w:pPr>
            <w:r w:rsidRPr="00F91AA7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01EAC" w:rsidRPr="00F91AA7" w:rsidRDefault="00C01EAC" w:rsidP="00835D4D">
            <w:pPr>
              <w:shd w:val="clear" w:color="auto" w:fill="FFFFFF"/>
            </w:pPr>
            <w:r w:rsidRPr="00F91AA7">
              <w:t xml:space="preserve">Информирование контролируемых и иных лиц по вопросам соблюдения обязательных требований </w:t>
            </w:r>
          </w:p>
          <w:p w:rsidR="00C01EAC" w:rsidRPr="00F91AA7" w:rsidRDefault="00C01EAC" w:rsidP="00835D4D">
            <w:pPr>
              <w:shd w:val="clear" w:color="auto" w:fill="FFFFFF"/>
              <w:ind w:firstLine="187"/>
            </w:pPr>
          </w:p>
          <w:p w:rsidR="00C01EAC" w:rsidRPr="00F91AA7" w:rsidRDefault="00C01EAC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EAC" w:rsidRPr="00F91AA7" w:rsidRDefault="00C01EAC" w:rsidP="00835D4D">
            <w:r w:rsidRPr="00F91AA7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C01EAC" w:rsidRPr="00F91AA7" w:rsidRDefault="00C01EAC" w:rsidP="00835D4D"/>
          <w:p w:rsidR="00C01EAC" w:rsidRPr="00F91AA7" w:rsidRDefault="00C01EAC" w:rsidP="00835D4D"/>
          <w:p w:rsidR="00C01EAC" w:rsidRPr="00F91AA7" w:rsidRDefault="00C01EAC" w:rsidP="00835D4D"/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EAC" w:rsidRPr="00F91AA7" w:rsidRDefault="00C01EAC" w:rsidP="00835D4D">
            <w:pPr>
              <w:jc w:val="center"/>
            </w:pPr>
            <w:r w:rsidRPr="00F91AA7">
              <w:t xml:space="preserve">Ежегодно, </w:t>
            </w:r>
          </w:p>
          <w:p w:rsidR="00C01EAC" w:rsidRPr="00F91AA7" w:rsidRDefault="00C01EAC" w:rsidP="00835D4D">
            <w:pPr>
              <w:jc w:val="center"/>
            </w:pPr>
            <w:r w:rsidRPr="00F91AA7">
              <w:t>декабрь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EAC" w:rsidRPr="00F91AA7" w:rsidRDefault="00C01EAC" w:rsidP="00835D4D">
            <w:r w:rsidRPr="00F91AA7">
              <w:t>Администрация сельского поселения Приморский муниципального района Ставропольский Самарской области</w:t>
            </w:r>
          </w:p>
          <w:p w:rsidR="00C01EAC" w:rsidRPr="00F91AA7" w:rsidRDefault="00C01EAC" w:rsidP="00F85038">
            <w:r w:rsidRPr="00F91AA7">
              <w:t xml:space="preserve"> </w:t>
            </w:r>
          </w:p>
        </w:tc>
      </w:tr>
      <w:tr w:rsidR="00C01EAC" w:rsidRPr="00F91AA7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01EAC" w:rsidRPr="00F91AA7" w:rsidRDefault="00C01EAC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01EAC" w:rsidRPr="00F91AA7" w:rsidRDefault="00C01EAC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EAC" w:rsidRPr="00F91AA7" w:rsidRDefault="00C01EAC" w:rsidP="00835D4D">
            <w:r w:rsidRPr="00F91AA7">
              <w:t>2. Размещение сведений по вопросам соблюдения обязательных требований в средствах массовой информации</w:t>
            </w:r>
          </w:p>
          <w:p w:rsidR="00C01EAC" w:rsidRPr="00F91AA7" w:rsidRDefault="00C01EAC" w:rsidP="00835D4D"/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EAC" w:rsidRPr="00F91AA7" w:rsidRDefault="00C01EAC" w:rsidP="00835D4D">
            <w:pPr>
              <w:jc w:val="center"/>
            </w:pPr>
            <w:r w:rsidRPr="00F91AA7">
              <w:t>Ежеквартально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EAC" w:rsidRPr="00F91AA7" w:rsidRDefault="00C01EAC" w:rsidP="00835D4D">
            <w:r w:rsidRPr="00F91AA7">
              <w:t>Администрация сельского поселения Приморский муниципального района Ставропольский Самарской области</w:t>
            </w:r>
          </w:p>
        </w:tc>
      </w:tr>
      <w:tr w:rsidR="00C01EAC" w:rsidRPr="00F91AA7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EAC" w:rsidRPr="00F91AA7" w:rsidRDefault="00C01EAC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EAC" w:rsidRPr="00F91AA7" w:rsidRDefault="00C01EAC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EAC" w:rsidRPr="00F91AA7" w:rsidRDefault="00C01EAC" w:rsidP="00835D4D">
            <w:pPr>
              <w:rPr>
                <w:shd w:val="clear" w:color="auto" w:fill="FFFFFF"/>
              </w:rPr>
            </w:pPr>
            <w:r w:rsidRPr="00F91AA7">
              <w:t xml:space="preserve">3. Размещение сведений по вопросам соблюдения обязательных требований </w:t>
            </w:r>
            <w:r w:rsidRPr="00F91AA7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C01EAC" w:rsidRPr="00F91AA7" w:rsidRDefault="00C01EAC" w:rsidP="00835D4D"/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EAC" w:rsidRPr="00F91AA7" w:rsidRDefault="00C01EAC" w:rsidP="00835D4D">
            <w:pPr>
              <w:jc w:val="center"/>
            </w:pPr>
            <w:r w:rsidRPr="00F91AA7">
              <w:t xml:space="preserve">Ежегодно, </w:t>
            </w:r>
          </w:p>
          <w:p w:rsidR="00C01EAC" w:rsidRPr="00F91AA7" w:rsidRDefault="00C01EAC" w:rsidP="00835D4D">
            <w:pPr>
              <w:jc w:val="center"/>
            </w:pPr>
            <w:r w:rsidRPr="00F91AA7">
              <w:t>декабрь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EAC" w:rsidRPr="00F91AA7" w:rsidRDefault="00C01EAC" w:rsidP="007B1092">
            <w:r w:rsidRPr="00F91AA7">
              <w:t>Администрация сельского поселения Приморский</w:t>
            </w:r>
          </w:p>
          <w:p w:rsidR="00C01EAC" w:rsidRPr="00F91AA7" w:rsidRDefault="00C01EAC" w:rsidP="00F85038">
            <w:r w:rsidRPr="00F91AA7">
              <w:t xml:space="preserve">муниципального района Ставропольский Самарской области </w:t>
            </w:r>
          </w:p>
        </w:tc>
      </w:tr>
      <w:tr w:rsidR="00C01EAC" w:rsidRPr="00F91AA7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01EAC" w:rsidRPr="00F91AA7" w:rsidRDefault="00C01EAC" w:rsidP="00835D4D">
            <w:pPr>
              <w:jc w:val="center"/>
            </w:pPr>
            <w:r w:rsidRPr="00F91AA7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01EAC" w:rsidRPr="00F91AA7" w:rsidRDefault="00C01EAC" w:rsidP="00835D4D">
            <w:r w:rsidRPr="00F91AA7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C01EAC" w:rsidRPr="00F91AA7" w:rsidRDefault="00C01EAC" w:rsidP="00835D4D"/>
          <w:p w:rsidR="00C01EAC" w:rsidRPr="00F91AA7" w:rsidRDefault="00C01EAC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EAC" w:rsidRPr="00F91AA7" w:rsidRDefault="00C01EAC" w:rsidP="00835D4D">
            <w:pPr>
              <w:pStyle w:val="s1"/>
              <w:shd w:val="clear" w:color="auto" w:fill="FFFFFF"/>
            </w:pPr>
            <w:r w:rsidRPr="00F91AA7">
              <w:t>Подготовка доклада о правоприменительной практике</w:t>
            </w:r>
          </w:p>
          <w:p w:rsidR="00C01EAC" w:rsidRPr="00F91AA7" w:rsidRDefault="00C01EAC" w:rsidP="00835D4D">
            <w:pPr>
              <w:pStyle w:val="s1"/>
              <w:shd w:val="clear" w:color="auto" w:fill="FFFFFF"/>
            </w:pP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EAC" w:rsidRPr="00F91AA7" w:rsidRDefault="00C01EAC" w:rsidP="007B1092">
            <w:r w:rsidRPr="00F91AA7">
              <w:t>До 1 июня  года, следующего за отчетным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EAC" w:rsidRPr="00F91AA7" w:rsidRDefault="00C01EAC" w:rsidP="00F85038">
            <w:r w:rsidRPr="00F91AA7">
              <w:t>Администрация сельского поселения Приморский муниципального района Ставропольский Самарской области</w:t>
            </w:r>
          </w:p>
        </w:tc>
      </w:tr>
      <w:tr w:rsidR="00C01EAC" w:rsidRPr="00F91AA7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EAC" w:rsidRPr="00F91AA7" w:rsidRDefault="00C01EAC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EAC" w:rsidRPr="00F91AA7" w:rsidRDefault="00C01EAC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EAC" w:rsidRPr="00F91AA7" w:rsidRDefault="00C01EAC" w:rsidP="00835D4D">
            <w:pPr>
              <w:pStyle w:val="s1"/>
              <w:shd w:val="clear" w:color="auto" w:fill="FFFFFF"/>
            </w:pPr>
            <w:r w:rsidRPr="00F91AA7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EAC" w:rsidRPr="00F91AA7" w:rsidRDefault="00C01EAC" w:rsidP="00246066">
            <w:r w:rsidRPr="00F91AA7">
              <w:t>До 1 июля  года, следующего за отчетным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EAC" w:rsidRPr="00F91AA7" w:rsidRDefault="00C01EAC" w:rsidP="007B1092">
            <w:r w:rsidRPr="00F91AA7">
              <w:t>Администрация сельского поселения Приморский</w:t>
            </w:r>
          </w:p>
          <w:p w:rsidR="00C01EAC" w:rsidRPr="00F91AA7" w:rsidRDefault="00C01EAC" w:rsidP="0097782B">
            <w:r w:rsidRPr="00F91AA7">
              <w:t>муниципального района Ставропольский Самарской области</w:t>
            </w:r>
          </w:p>
        </w:tc>
      </w:tr>
      <w:tr w:rsidR="00C01EAC" w:rsidRPr="00F91AA7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EAC" w:rsidRPr="00F91AA7" w:rsidRDefault="00C01EAC" w:rsidP="00835D4D">
            <w:pPr>
              <w:jc w:val="center"/>
            </w:pPr>
            <w:r w:rsidRPr="00F91AA7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EAC" w:rsidRPr="00F91AA7" w:rsidRDefault="00C01EAC" w:rsidP="00835D4D">
            <w:r w:rsidRPr="00F91AA7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91AA7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91AA7">
              <w:t xml:space="preserve"> в случае наличия у администрации сведений о готовящихся нарушениях обязательных требований </w:t>
            </w:r>
            <w:r w:rsidRPr="00F91AA7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91AA7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C01EAC" w:rsidRPr="00F91AA7" w:rsidRDefault="00C01EAC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EAC" w:rsidRPr="00F91AA7" w:rsidRDefault="00C01EAC" w:rsidP="00835D4D">
            <w:r w:rsidRPr="00F91AA7">
              <w:t>Подготовка и объявление контролируемым лицам предостережений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EAC" w:rsidRPr="00F91AA7" w:rsidRDefault="00C01EAC" w:rsidP="00835D4D">
            <w:pPr>
              <w:rPr>
                <w:shd w:val="clear" w:color="auto" w:fill="FFFFFF"/>
              </w:rPr>
            </w:pPr>
            <w:r w:rsidRPr="00F91AA7">
              <w:t xml:space="preserve">По мере выявления готовящихся нарушений обязательных требований </w:t>
            </w:r>
            <w:r w:rsidRPr="00F91AA7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91AA7">
              <w:t>не позднее 30 дней со дня получения администрацией указанных сведений</w:t>
            </w:r>
          </w:p>
          <w:p w:rsidR="00C01EAC" w:rsidRPr="00F91AA7" w:rsidRDefault="00C01EAC" w:rsidP="00835D4D"/>
          <w:p w:rsidR="00C01EAC" w:rsidRPr="00F91AA7" w:rsidRDefault="00C01EAC" w:rsidP="00835D4D"/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EAC" w:rsidRPr="00F91AA7" w:rsidRDefault="00C01EAC" w:rsidP="007B1092">
            <w:r w:rsidRPr="00F91AA7">
              <w:t>Администрация сельского поселения Приморский муниципального района Ставропольский</w:t>
            </w:r>
          </w:p>
          <w:p w:rsidR="00C01EAC" w:rsidRPr="00F91AA7" w:rsidRDefault="00C01EAC" w:rsidP="00835D4D">
            <w:r w:rsidRPr="00F91AA7">
              <w:t>Самарской области</w:t>
            </w:r>
          </w:p>
        </w:tc>
      </w:tr>
      <w:tr w:rsidR="00C01EAC" w:rsidRPr="00F91AA7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01EAC" w:rsidRPr="00F91AA7" w:rsidRDefault="00C01EAC" w:rsidP="00835D4D">
            <w:pPr>
              <w:jc w:val="center"/>
              <w:rPr>
                <w:lang w:val="en-US"/>
              </w:rPr>
            </w:pPr>
            <w:r w:rsidRPr="00F91AA7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01EAC" w:rsidRPr="00F91AA7" w:rsidRDefault="00C01EAC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AA7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C01EAC" w:rsidRPr="00F91AA7" w:rsidRDefault="00C01EAC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AA7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C01EAC" w:rsidRPr="00F91AA7" w:rsidRDefault="00C01EAC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AA7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C01EAC" w:rsidRPr="00F91AA7" w:rsidRDefault="00C01EAC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AA7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C01EAC" w:rsidRPr="00F91AA7" w:rsidRDefault="00C01EAC" w:rsidP="00835D4D">
            <w:r w:rsidRPr="00F91AA7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C01EAC" w:rsidRPr="00F91AA7" w:rsidRDefault="00C01EAC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EAC" w:rsidRPr="00F91AA7" w:rsidRDefault="00C01EAC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91AA7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C01EAC" w:rsidRPr="00F91AA7" w:rsidRDefault="00C01EAC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C01EAC" w:rsidRPr="00F91AA7" w:rsidRDefault="00C01EAC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EAC" w:rsidRPr="00F91AA7" w:rsidRDefault="00C01EAC" w:rsidP="00835D4D">
            <w:pPr>
              <w:rPr>
                <w:shd w:val="clear" w:color="auto" w:fill="FFFFFF"/>
              </w:rPr>
            </w:pPr>
            <w:r w:rsidRPr="00F91AA7">
              <w:t>При обращении лица, нуждающегося в консультировании</w:t>
            </w:r>
          </w:p>
          <w:p w:rsidR="00C01EAC" w:rsidRPr="00F91AA7" w:rsidRDefault="00C01EAC" w:rsidP="00835D4D"/>
          <w:p w:rsidR="00C01EAC" w:rsidRPr="00F91AA7" w:rsidRDefault="00C01EAC" w:rsidP="00835D4D"/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EAC" w:rsidRPr="00F91AA7" w:rsidRDefault="00C01EAC" w:rsidP="007B1092">
            <w:r w:rsidRPr="00F91AA7">
              <w:t>Администрация сельского поселения Приморский муниципального района Ставропольский</w:t>
            </w:r>
          </w:p>
          <w:p w:rsidR="00C01EAC" w:rsidRPr="00F91AA7" w:rsidRDefault="00C01EAC" w:rsidP="00A11EE5">
            <w:r w:rsidRPr="00F91AA7">
              <w:t>Самарской области</w:t>
            </w:r>
          </w:p>
        </w:tc>
      </w:tr>
      <w:tr w:rsidR="00C01EAC" w:rsidRPr="00F91AA7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01EAC" w:rsidRPr="00F91AA7" w:rsidRDefault="00C01EAC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01EAC" w:rsidRPr="00F91AA7" w:rsidRDefault="00C01EAC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EAC" w:rsidRPr="00F91AA7" w:rsidRDefault="00C01EAC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91AA7">
              <w:t xml:space="preserve">2. Консультирование контролируемых лиц в письменной форме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EAC" w:rsidRPr="00F91AA7" w:rsidRDefault="00C01EAC" w:rsidP="00835D4D">
            <w:pPr>
              <w:rPr>
                <w:shd w:val="clear" w:color="auto" w:fill="FFFFFF"/>
              </w:rPr>
            </w:pPr>
            <w:r w:rsidRPr="00F91AA7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C01EAC" w:rsidRPr="00F91AA7" w:rsidRDefault="00C01EAC" w:rsidP="00835D4D"/>
          <w:p w:rsidR="00C01EAC" w:rsidRPr="00F91AA7" w:rsidRDefault="00C01EAC" w:rsidP="00835D4D"/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EAC" w:rsidRPr="00F91AA7" w:rsidRDefault="00C01EAC" w:rsidP="0097782B">
            <w:r w:rsidRPr="00F91AA7">
              <w:t>Администрация сельского поселения Приморский муниципального района Ставропольский</w:t>
            </w:r>
          </w:p>
          <w:p w:rsidR="00C01EAC" w:rsidRPr="00F91AA7" w:rsidRDefault="00C01EAC" w:rsidP="0097782B">
            <w:r w:rsidRPr="00F91AA7">
              <w:t>Самарской области</w:t>
            </w:r>
          </w:p>
        </w:tc>
      </w:tr>
      <w:tr w:rsidR="00C01EAC" w:rsidRPr="00F91AA7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01EAC" w:rsidRPr="00F91AA7" w:rsidRDefault="00C01EAC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01EAC" w:rsidRPr="00F91AA7" w:rsidRDefault="00C01EAC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EAC" w:rsidRPr="00F91AA7" w:rsidRDefault="00C01EAC" w:rsidP="00A11EE5">
            <w:pPr>
              <w:pStyle w:val="s1"/>
              <w:shd w:val="clear" w:color="auto" w:fill="FFFFFF"/>
            </w:pPr>
            <w:r w:rsidRPr="00F91AA7">
              <w:t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Приморский 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EAC" w:rsidRPr="00F91AA7" w:rsidRDefault="00C01EAC" w:rsidP="00835D4D">
            <w:r w:rsidRPr="00F91AA7"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C01EAC" w:rsidRPr="00F91AA7" w:rsidRDefault="00C01EAC" w:rsidP="00835D4D"/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EAC" w:rsidRPr="00F91AA7" w:rsidRDefault="00C01EAC" w:rsidP="0097782B">
            <w:r w:rsidRPr="00F91AA7">
              <w:t>Администрация сельского поселения Приморский муниципального района Ставропольский</w:t>
            </w:r>
          </w:p>
          <w:p w:rsidR="00C01EAC" w:rsidRPr="00F91AA7" w:rsidRDefault="00C01EAC" w:rsidP="0097782B">
            <w:r w:rsidRPr="00F91AA7">
              <w:t>Самарской области</w:t>
            </w:r>
          </w:p>
        </w:tc>
      </w:tr>
      <w:tr w:rsidR="00C01EAC" w:rsidRPr="00F91AA7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01EAC" w:rsidRPr="00F91AA7" w:rsidRDefault="00C01EAC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01EAC" w:rsidRPr="00F91AA7" w:rsidRDefault="00C01EAC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EAC" w:rsidRPr="00F91AA7" w:rsidRDefault="00C01EAC" w:rsidP="00835D4D">
            <w:pPr>
              <w:pStyle w:val="s1"/>
              <w:shd w:val="clear" w:color="auto" w:fill="FFFFFF"/>
            </w:pPr>
            <w:r w:rsidRPr="00F91AA7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EAC" w:rsidRPr="00F91AA7" w:rsidRDefault="00C01EAC" w:rsidP="00835D4D">
            <w:r w:rsidRPr="00F91AA7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EAC" w:rsidRPr="00F91AA7" w:rsidRDefault="00C01EAC" w:rsidP="0097782B">
            <w:r w:rsidRPr="00F91AA7">
              <w:t>Администрация сельского поселения Приморский  муниципального района Ставропольский</w:t>
            </w:r>
          </w:p>
          <w:p w:rsidR="00C01EAC" w:rsidRPr="00F91AA7" w:rsidRDefault="00C01EAC" w:rsidP="0097782B">
            <w:r w:rsidRPr="00F91AA7">
              <w:t>Самарской области</w:t>
            </w:r>
          </w:p>
        </w:tc>
      </w:tr>
    </w:tbl>
    <w:p w:rsidR="00C01EAC" w:rsidRPr="00F91AA7" w:rsidRDefault="00C01EAC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</w:pPr>
    </w:p>
    <w:p w:rsidR="00C01EAC" w:rsidRPr="00F91AA7" w:rsidRDefault="00C01EAC" w:rsidP="007B1092">
      <w:pPr>
        <w:pStyle w:val="s1"/>
        <w:shd w:val="clear" w:color="auto" w:fill="FFFFFF"/>
        <w:spacing w:before="0" w:beforeAutospacing="0" w:after="0" w:afterAutospacing="0"/>
        <w:jc w:val="center"/>
      </w:pPr>
      <w:r w:rsidRPr="00F91AA7">
        <w:t>4. Показатели результативности и эффективности программы профилактики</w:t>
      </w:r>
    </w:p>
    <w:p w:rsidR="00C01EAC" w:rsidRPr="00F91AA7" w:rsidRDefault="00C01EAC" w:rsidP="007B1092">
      <w:pPr>
        <w:autoSpaceDE w:val="0"/>
        <w:autoSpaceDN w:val="0"/>
        <w:adjustRightInd w:val="0"/>
        <w:spacing w:line="360" w:lineRule="auto"/>
        <w:jc w:val="both"/>
      </w:pPr>
    </w:p>
    <w:p w:rsidR="00C01EAC" w:rsidRPr="00F91AA7" w:rsidRDefault="00C01EAC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</w:rPr>
      </w:pPr>
      <w:r w:rsidRPr="00F91AA7">
        <w:t>Показатели результативности программы профилактики определяются в соответствии со следующей таблицей.</w:t>
      </w:r>
    </w:p>
    <w:p w:rsidR="00C01EAC" w:rsidRPr="00F91AA7" w:rsidRDefault="00C01EAC" w:rsidP="007B1092">
      <w:pPr>
        <w:jc w:val="both"/>
        <w:rPr>
          <w:i/>
          <w:iCs/>
        </w:rPr>
      </w:pPr>
    </w:p>
    <w:tbl>
      <w:tblPr>
        <w:tblW w:w="9418" w:type="dxa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C01EAC" w:rsidRPr="00F91AA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AC" w:rsidRPr="00F91AA7" w:rsidRDefault="00C01EAC" w:rsidP="00835D4D">
            <w:pPr>
              <w:autoSpaceDE w:val="0"/>
              <w:autoSpaceDN w:val="0"/>
              <w:adjustRightInd w:val="0"/>
              <w:jc w:val="center"/>
            </w:pPr>
            <w:r w:rsidRPr="00F91AA7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AC" w:rsidRPr="00F91AA7" w:rsidRDefault="00C01EAC" w:rsidP="00835D4D">
            <w:pPr>
              <w:autoSpaceDE w:val="0"/>
              <w:autoSpaceDN w:val="0"/>
              <w:adjustRightInd w:val="0"/>
              <w:jc w:val="center"/>
            </w:pPr>
            <w:r w:rsidRPr="00F91AA7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AC" w:rsidRPr="00F91AA7" w:rsidRDefault="00C01EAC" w:rsidP="00835D4D">
            <w:pPr>
              <w:autoSpaceDE w:val="0"/>
              <w:autoSpaceDN w:val="0"/>
              <w:adjustRightInd w:val="0"/>
              <w:jc w:val="center"/>
            </w:pPr>
            <w:r w:rsidRPr="00F91AA7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C01EAC" w:rsidRPr="00F91AA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AC" w:rsidRPr="00F91AA7" w:rsidRDefault="00C01EAC" w:rsidP="00835D4D">
            <w:pPr>
              <w:autoSpaceDE w:val="0"/>
              <w:autoSpaceDN w:val="0"/>
              <w:adjustRightInd w:val="0"/>
              <w:jc w:val="center"/>
            </w:pPr>
            <w:r w:rsidRPr="00F91AA7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AC" w:rsidRPr="00F91AA7" w:rsidRDefault="00C01EAC" w:rsidP="00835D4D">
            <w:pPr>
              <w:autoSpaceDE w:val="0"/>
              <w:autoSpaceDN w:val="0"/>
              <w:adjustRightInd w:val="0"/>
              <w:jc w:val="both"/>
            </w:pPr>
            <w:r w:rsidRPr="00F91AA7">
              <w:t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AC" w:rsidRPr="00F91AA7" w:rsidRDefault="00C01EAC" w:rsidP="00835D4D">
            <w:pPr>
              <w:autoSpaceDE w:val="0"/>
              <w:autoSpaceDN w:val="0"/>
              <w:adjustRightInd w:val="0"/>
              <w:jc w:val="center"/>
            </w:pPr>
            <w:r w:rsidRPr="00F91AA7">
              <w:t>100%</w:t>
            </w:r>
          </w:p>
        </w:tc>
      </w:tr>
      <w:tr w:rsidR="00C01EAC" w:rsidRPr="00F91AA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AC" w:rsidRPr="00F91AA7" w:rsidRDefault="00C01EAC" w:rsidP="00835D4D">
            <w:pPr>
              <w:autoSpaceDE w:val="0"/>
              <w:autoSpaceDN w:val="0"/>
              <w:adjustRightInd w:val="0"/>
              <w:jc w:val="center"/>
            </w:pPr>
            <w:r w:rsidRPr="00F91AA7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AC" w:rsidRPr="00F91AA7" w:rsidRDefault="00C01EAC" w:rsidP="00835D4D">
            <w:pPr>
              <w:autoSpaceDE w:val="0"/>
              <w:autoSpaceDN w:val="0"/>
              <w:adjustRightInd w:val="0"/>
              <w:jc w:val="both"/>
            </w:pPr>
            <w:r w:rsidRPr="00F91AA7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AC" w:rsidRPr="00F91AA7" w:rsidRDefault="00C01EAC" w:rsidP="00835D4D">
            <w:pPr>
              <w:autoSpaceDE w:val="0"/>
              <w:autoSpaceDN w:val="0"/>
              <w:adjustRightInd w:val="0"/>
              <w:jc w:val="center"/>
            </w:pPr>
            <w:r w:rsidRPr="00F91AA7">
              <w:t>4</w:t>
            </w:r>
          </w:p>
        </w:tc>
      </w:tr>
      <w:tr w:rsidR="00C01EAC" w:rsidRPr="00F91AA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AC" w:rsidRPr="00F91AA7" w:rsidRDefault="00C01EAC" w:rsidP="00835D4D">
            <w:pPr>
              <w:autoSpaceDE w:val="0"/>
              <w:autoSpaceDN w:val="0"/>
              <w:adjustRightInd w:val="0"/>
              <w:jc w:val="center"/>
            </w:pPr>
            <w:r w:rsidRPr="00F91AA7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AC" w:rsidRPr="00F91AA7" w:rsidRDefault="00C01EAC" w:rsidP="00835D4D">
            <w:pPr>
              <w:autoSpaceDE w:val="0"/>
              <w:autoSpaceDN w:val="0"/>
              <w:adjustRightInd w:val="0"/>
              <w:jc w:val="both"/>
            </w:pPr>
            <w:r w:rsidRPr="00F91AA7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91AA7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AC" w:rsidRPr="00F91AA7" w:rsidRDefault="00C01EAC" w:rsidP="00835D4D">
            <w:pPr>
              <w:autoSpaceDE w:val="0"/>
              <w:autoSpaceDN w:val="0"/>
              <w:adjustRightInd w:val="0"/>
              <w:jc w:val="center"/>
            </w:pPr>
            <w:r w:rsidRPr="00F91AA7">
              <w:t>100 %</w:t>
            </w:r>
          </w:p>
          <w:p w:rsidR="00C01EAC" w:rsidRPr="00F91AA7" w:rsidRDefault="00C01EAC" w:rsidP="00835D4D">
            <w:pPr>
              <w:autoSpaceDE w:val="0"/>
              <w:autoSpaceDN w:val="0"/>
              <w:adjustRightInd w:val="0"/>
              <w:jc w:val="center"/>
            </w:pPr>
            <w:r w:rsidRPr="00F91AA7">
              <w:t xml:space="preserve">(если имелись случаи выявления готовящихся нарушений обязательных требований </w:t>
            </w:r>
            <w:r w:rsidRPr="00F91AA7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91AA7">
              <w:t>)</w:t>
            </w:r>
          </w:p>
        </w:tc>
      </w:tr>
      <w:tr w:rsidR="00C01EAC" w:rsidRPr="00F91AA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AC" w:rsidRPr="00F91AA7" w:rsidRDefault="00C01EAC" w:rsidP="00835D4D">
            <w:pPr>
              <w:autoSpaceDE w:val="0"/>
              <w:autoSpaceDN w:val="0"/>
              <w:adjustRightInd w:val="0"/>
              <w:jc w:val="center"/>
            </w:pPr>
            <w:r w:rsidRPr="00F91AA7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AC" w:rsidRPr="00F91AA7" w:rsidRDefault="00C01EAC" w:rsidP="00835D4D">
            <w:pPr>
              <w:autoSpaceDE w:val="0"/>
              <w:autoSpaceDN w:val="0"/>
              <w:adjustRightInd w:val="0"/>
              <w:jc w:val="both"/>
            </w:pPr>
            <w:r w:rsidRPr="00F91AA7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AC" w:rsidRPr="00F91AA7" w:rsidRDefault="00C01EAC" w:rsidP="00835D4D">
            <w:pPr>
              <w:autoSpaceDE w:val="0"/>
              <w:autoSpaceDN w:val="0"/>
              <w:adjustRightInd w:val="0"/>
              <w:jc w:val="center"/>
            </w:pPr>
            <w:r w:rsidRPr="00F91AA7">
              <w:t>0%</w:t>
            </w:r>
          </w:p>
        </w:tc>
      </w:tr>
      <w:tr w:rsidR="00C01EAC" w:rsidRPr="00F91AA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AC" w:rsidRPr="00F91AA7" w:rsidRDefault="00C01EAC" w:rsidP="00835D4D">
            <w:pPr>
              <w:autoSpaceDE w:val="0"/>
              <w:autoSpaceDN w:val="0"/>
              <w:adjustRightInd w:val="0"/>
              <w:jc w:val="center"/>
            </w:pPr>
            <w:r w:rsidRPr="00F91AA7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AC" w:rsidRPr="00F91AA7" w:rsidRDefault="00C01EAC" w:rsidP="00835D4D">
            <w:pPr>
              <w:autoSpaceDE w:val="0"/>
              <w:autoSpaceDN w:val="0"/>
              <w:adjustRightInd w:val="0"/>
            </w:pPr>
            <w:r w:rsidRPr="00F91AA7">
              <w:t>Доля случаев повторного обращения контролируемых лиц в письменной форме по тому же вопросу муниципального контроля 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AC" w:rsidRPr="00F91AA7" w:rsidRDefault="00C01EAC" w:rsidP="00835D4D">
            <w:pPr>
              <w:autoSpaceDE w:val="0"/>
              <w:autoSpaceDN w:val="0"/>
              <w:adjustRightInd w:val="0"/>
              <w:jc w:val="center"/>
            </w:pPr>
            <w:r w:rsidRPr="00F91AA7">
              <w:t>0%</w:t>
            </w:r>
          </w:p>
        </w:tc>
      </w:tr>
      <w:tr w:rsidR="00C01EAC" w:rsidRPr="00F91AA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AC" w:rsidRPr="00F91AA7" w:rsidRDefault="00C01EAC" w:rsidP="00835D4D">
            <w:pPr>
              <w:autoSpaceDE w:val="0"/>
              <w:autoSpaceDN w:val="0"/>
              <w:adjustRightInd w:val="0"/>
              <w:jc w:val="center"/>
            </w:pPr>
            <w:r w:rsidRPr="00F91AA7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AC" w:rsidRPr="00F91AA7" w:rsidRDefault="00C01EAC" w:rsidP="00835D4D">
            <w:pPr>
              <w:autoSpaceDE w:val="0"/>
              <w:autoSpaceDN w:val="0"/>
              <w:adjustRightInd w:val="0"/>
              <w:jc w:val="both"/>
            </w:pPr>
            <w:r w:rsidRPr="00F91AA7">
              <w:t xml:space="preserve">Количество собраний и конференций граждан, на которых осуществлялось консультирование контролируемых лиц по вопросам муниципального контроля в сфере благоустройства 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AC" w:rsidRPr="00F91AA7" w:rsidRDefault="00C01EAC" w:rsidP="00835D4D">
            <w:pPr>
              <w:autoSpaceDE w:val="0"/>
              <w:autoSpaceDN w:val="0"/>
              <w:adjustRightInd w:val="0"/>
              <w:jc w:val="center"/>
            </w:pPr>
            <w:r w:rsidRPr="00F91AA7">
              <w:t>2</w:t>
            </w:r>
          </w:p>
        </w:tc>
      </w:tr>
    </w:tbl>
    <w:p w:rsidR="00C01EAC" w:rsidRPr="00FB1F6D" w:rsidRDefault="00C01EAC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C01EAC" w:rsidRPr="00F91AA7" w:rsidRDefault="00C01EAC" w:rsidP="007B1092">
      <w:pPr>
        <w:shd w:val="clear" w:color="auto" w:fill="FFFFFF"/>
        <w:spacing w:line="360" w:lineRule="auto"/>
        <w:ind w:firstLine="709"/>
        <w:jc w:val="both"/>
      </w:pPr>
      <w:r w:rsidRPr="00F91AA7">
        <w:t xml:space="preserve">Под оценкой эффективности программы профилактики понимается оценка изменения количества нарушений обязательных требований по итогам проведенных профилактических мероприятий. </w:t>
      </w:r>
    </w:p>
    <w:p w:rsidR="00C01EAC" w:rsidRPr="00F91AA7" w:rsidRDefault="00C01EAC" w:rsidP="007B1092">
      <w:pPr>
        <w:shd w:val="clear" w:color="auto" w:fill="FFFFFF"/>
        <w:spacing w:line="360" w:lineRule="auto"/>
        <w:ind w:firstLine="709"/>
        <w:jc w:val="both"/>
      </w:pPr>
      <w:r w:rsidRPr="00F91AA7">
        <w:t>Текущая (ежеквартальная) оценка результативности и эффективности программы профилактики осуществляется Главой сельского поселения Приморский муниципального района Ставропольский Самарской области.</w:t>
      </w:r>
    </w:p>
    <w:p w:rsidR="00C01EAC" w:rsidRPr="00F91AA7" w:rsidRDefault="00C01EAC" w:rsidP="007B1092">
      <w:pPr>
        <w:shd w:val="clear" w:color="auto" w:fill="FFFFFF"/>
        <w:spacing w:line="360" w:lineRule="auto"/>
        <w:ind w:firstLine="709"/>
        <w:jc w:val="both"/>
      </w:pPr>
      <w:r w:rsidRPr="00F91AA7">
        <w:t>Ежегодная оценка результативности и эффективности программы профилактики осуществляется Собранием представителей сельского поселения Приморский муниципального района Ставропольский Самарской области. 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представителей сельского поселения Примо</w:t>
      </w:r>
      <w:bookmarkStart w:id="0" w:name="_GoBack"/>
      <w:bookmarkEnd w:id="0"/>
      <w:r w:rsidRPr="00F91AA7">
        <w:t xml:space="preserve">рский муниципального района Ставропольский 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требований. </w:t>
      </w:r>
    </w:p>
    <w:p w:rsidR="00C01EAC" w:rsidRPr="00FB1F6D" w:rsidRDefault="00C01EAC"/>
    <w:sectPr w:rsidR="00C01EAC" w:rsidRPr="00FB1F6D" w:rsidSect="00F91AA7">
      <w:pgSz w:w="11906" w:h="16838"/>
      <w:pgMar w:top="719" w:right="850" w:bottom="54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EAC" w:rsidRDefault="00C01EAC" w:rsidP="007B1092">
      <w:r>
        <w:separator/>
      </w:r>
    </w:p>
  </w:endnote>
  <w:endnote w:type="continuationSeparator" w:id="0">
    <w:p w:rsidR="00C01EAC" w:rsidRDefault="00C01EAC" w:rsidP="007B10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EAC" w:rsidRDefault="00C01EAC" w:rsidP="007B1092">
      <w:r>
        <w:separator/>
      </w:r>
    </w:p>
  </w:footnote>
  <w:footnote w:type="continuationSeparator" w:id="0">
    <w:p w:rsidR="00C01EAC" w:rsidRDefault="00C01EAC" w:rsidP="007B10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1092"/>
    <w:rsid w:val="000F7639"/>
    <w:rsid w:val="001F5306"/>
    <w:rsid w:val="00246066"/>
    <w:rsid w:val="002A7507"/>
    <w:rsid w:val="003C4797"/>
    <w:rsid w:val="00424B72"/>
    <w:rsid w:val="00555012"/>
    <w:rsid w:val="005B1955"/>
    <w:rsid w:val="005F5854"/>
    <w:rsid w:val="00644417"/>
    <w:rsid w:val="00776B45"/>
    <w:rsid w:val="007924E5"/>
    <w:rsid w:val="007B1092"/>
    <w:rsid w:val="007C10FC"/>
    <w:rsid w:val="00835D4D"/>
    <w:rsid w:val="00915B81"/>
    <w:rsid w:val="0097782B"/>
    <w:rsid w:val="00995C73"/>
    <w:rsid w:val="009A770C"/>
    <w:rsid w:val="00A11EE5"/>
    <w:rsid w:val="00BC3A19"/>
    <w:rsid w:val="00C01EAC"/>
    <w:rsid w:val="00C230F3"/>
    <w:rsid w:val="00C5310E"/>
    <w:rsid w:val="00C5440E"/>
    <w:rsid w:val="00C82CCD"/>
    <w:rsid w:val="00C90F84"/>
    <w:rsid w:val="00E30BEC"/>
    <w:rsid w:val="00F85038"/>
    <w:rsid w:val="00F91AA7"/>
    <w:rsid w:val="00F92F7C"/>
    <w:rsid w:val="00F966C7"/>
    <w:rsid w:val="00FB1F6D"/>
    <w:rsid w:val="00FE3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092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85038"/>
    <w:pPr>
      <w:keepNext/>
      <w:outlineLvl w:val="0"/>
    </w:pPr>
    <w:rPr>
      <w:rFonts w:ascii="Calibri" w:hAnsi="Calibri" w:cs="Calibri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85038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7B1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1092"/>
    <w:rPr>
      <w:rFonts w:ascii="Tahoma" w:hAnsi="Tahoma" w:cs="Tahoma"/>
      <w:sz w:val="16"/>
      <w:szCs w:val="16"/>
      <w:lang w:eastAsia="ru-RU"/>
    </w:rPr>
  </w:style>
  <w:style w:type="paragraph" w:customStyle="1" w:styleId="s1">
    <w:name w:val="s_1"/>
    <w:basedOn w:val="Normal"/>
    <w:uiPriority w:val="99"/>
    <w:rsid w:val="007B1092"/>
    <w:pPr>
      <w:spacing w:before="100" w:beforeAutospacing="1" w:after="100" w:afterAutospacing="1"/>
    </w:pPr>
  </w:style>
  <w:style w:type="character" w:customStyle="1" w:styleId="BodyText2Char">
    <w:name w:val="Body Text 2 Char"/>
    <w:link w:val="BodyText2"/>
    <w:uiPriority w:val="99"/>
    <w:locked/>
    <w:rsid w:val="007B1092"/>
    <w:rPr>
      <w:lang w:eastAsia="ru-RU"/>
    </w:rPr>
  </w:style>
  <w:style w:type="paragraph" w:styleId="BodyText2">
    <w:name w:val="Body Text 2"/>
    <w:basedOn w:val="Normal"/>
    <w:link w:val="BodyText2Char1"/>
    <w:uiPriority w:val="99"/>
    <w:rsid w:val="007B1092"/>
    <w:pPr>
      <w:autoSpaceDE w:val="0"/>
      <w:autoSpaceDN w:val="0"/>
      <w:ind w:firstLine="709"/>
      <w:jc w:val="both"/>
    </w:pPr>
    <w:rPr>
      <w:rFonts w:ascii="Calibri" w:eastAsia="Calibri" w:hAnsi="Calibri" w:cs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21">
    <w:name w:val="Основной текст 2 Знак1"/>
    <w:basedOn w:val="DefaultParagraphFont"/>
    <w:uiPriority w:val="99"/>
    <w:semiHidden/>
    <w:rsid w:val="007B109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rsid w:val="007B109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B1092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7B1092"/>
    <w:rPr>
      <w:vertAlign w:val="superscript"/>
    </w:rPr>
  </w:style>
  <w:style w:type="character" w:styleId="Hyperlink">
    <w:name w:val="Hyperlink"/>
    <w:basedOn w:val="DefaultParagraphFont"/>
    <w:uiPriority w:val="99"/>
    <w:rsid w:val="00C531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rimorsky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8</Pages>
  <Words>2279</Words>
  <Characters>12994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dellin</dc:creator>
  <cp:keywords/>
  <dc:description/>
  <cp:lastModifiedBy>Надежда</cp:lastModifiedBy>
  <cp:revision>3</cp:revision>
  <cp:lastPrinted>2024-02-29T09:09:00Z</cp:lastPrinted>
  <dcterms:created xsi:type="dcterms:W3CDTF">2024-02-29T07:55:00Z</dcterms:created>
  <dcterms:modified xsi:type="dcterms:W3CDTF">2024-02-29T09:10:00Z</dcterms:modified>
</cp:coreProperties>
</file>