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0176A" w:rsidRDefault="0090176A" w:rsidP="003E50A2">
      <w:pPr>
        <w:pStyle w:val="110"/>
        <w:ind w:left="5400" w:hanging="5684"/>
        <w:jc w:val="center"/>
        <w:rPr>
          <w:rFonts w:ascii="Times New Roman" w:hAnsi="Times New Roman" w:cs="Times New Roman"/>
        </w:rPr>
      </w:pPr>
      <w:r w:rsidRPr="00F84AA2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93pt;height:80.25pt;visibility:visible">
            <v:imagedata r:id="rId5" o:title=""/>
          </v:shape>
        </w:pict>
      </w:r>
    </w:p>
    <w:p w:rsidR="0090176A" w:rsidRPr="00093299" w:rsidRDefault="0090176A" w:rsidP="003E50A2">
      <w:pPr>
        <w:jc w:val="center"/>
        <w:rPr>
          <w:sz w:val="28"/>
          <w:szCs w:val="28"/>
        </w:rPr>
      </w:pPr>
      <w:r w:rsidRPr="00093299">
        <w:rPr>
          <w:sz w:val="28"/>
          <w:szCs w:val="28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90176A" w:rsidRPr="00093299" w:rsidRDefault="0090176A" w:rsidP="003E5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 xml:space="preserve"> АДМИНИСТРАЦИЯ </w:t>
      </w:r>
    </w:p>
    <w:p w:rsidR="0090176A" w:rsidRPr="00093299" w:rsidRDefault="0090176A" w:rsidP="003E5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СЕЛЬСКОГО ПОСЕЛЕНИЯ ПРИМОРСКИЙ</w:t>
      </w:r>
    </w:p>
    <w:p w:rsidR="0090176A" w:rsidRPr="00093299" w:rsidRDefault="0090176A" w:rsidP="003E5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90176A" w:rsidRPr="00093299" w:rsidRDefault="0090176A" w:rsidP="003E50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90176A" w:rsidRDefault="0090176A">
      <w:pPr>
        <w:rPr>
          <w:b/>
          <w:bCs/>
          <w:sz w:val="24"/>
          <w:szCs w:val="24"/>
        </w:rPr>
      </w:pPr>
    </w:p>
    <w:p w:rsidR="0090176A" w:rsidRDefault="0090176A">
      <w:pPr>
        <w:rPr>
          <w:sz w:val="28"/>
          <w:szCs w:val="28"/>
        </w:rPr>
      </w:pPr>
      <w:r>
        <w:rPr>
          <w:sz w:val="28"/>
          <w:szCs w:val="28"/>
        </w:rPr>
        <w:t>«10» сентября 2024 года</w:t>
      </w:r>
      <w:r>
        <w:rPr>
          <w:sz w:val="28"/>
          <w:szCs w:val="28"/>
        </w:rPr>
        <w:tab/>
        <w:t xml:space="preserve">                                                                                     № 57</w:t>
      </w:r>
    </w:p>
    <w:p w:rsidR="0090176A" w:rsidRDefault="0090176A">
      <w:pPr>
        <w:spacing w:line="288" w:lineRule="auto"/>
        <w:rPr>
          <w:sz w:val="28"/>
          <w:szCs w:val="28"/>
        </w:rPr>
      </w:pPr>
    </w:p>
    <w:p w:rsidR="0090176A" w:rsidRDefault="0090176A">
      <w:pPr>
        <w:spacing w:line="288" w:lineRule="auto"/>
        <w:jc w:val="center"/>
      </w:pPr>
      <w:r>
        <w:rPr>
          <w:b/>
          <w:bCs/>
          <w:sz w:val="28"/>
          <w:szCs w:val="28"/>
        </w:rPr>
        <w:t>О назначении собрания граждан</w:t>
      </w:r>
    </w:p>
    <w:p w:rsidR="0090176A" w:rsidRDefault="0090176A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части территории сельского поселения Приморский</w:t>
      </w:r>
    </w:p>
    <w:p w:rsidR="0090176A" w:rsidRDefault="0090176A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Ставропольский Самарской области </w:t>
      </w:r>
    </w:p>
    <w:p w:rsidR="0090176A" w:rsidRDefault="0090176A">
      <w:pPr>
        <w:tabs>
          <w:tab w:val="left" w:pos="810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90176A" w:rsidRDefault="0090176A">
      <w:pPr>
        <w:spacing w:line="288" w:lineRule="auto"/>
        <w:ind w:firstLine="720"/>
        <w:jc w:val="both"/>
      </w:pPr>
      <w:r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Приморский муниципального района Ставропольский Самарской области, Положением о порядке назначения и проведения собраний граждан в сельском поселении Приморский от 13.01.2023 года № 112, утвержденного Решением Собрания представителей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 </w:t>
      </w:r>
    </w:p>
    <w:p w:rsidR="0090176A" w:rsidRDefault="0090176A">
      <w:pPr>
        <w:spacing w:line="288" w:lineRule="auto"/>
        <w:ind w:firstLine="720"/>
        <w:jc w:val="both"/>
        <w:rPr>
          <w:sz w:val="28"/>
          <w:szCs w:val="28"/>
        </w:rPr>
      </w:pPr>
    </w:p>
    <w:p w:rsidR="0090176A" w:rsidRDefault="0090176A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ПОСТАНОВЛЯЕТ:</w:t>
      </w:r>
    </w:p>
    <w:p w:rsidR="0090176A" w:rsidRDefault="0090176A">
      <w:pPr>
        <w:spacing w:line="288" w:lineRule="auto"/>
        <w:ind w:firstLine="720"/>
        <w:jc w:val="both"/>
        <w:rPr>
          <w:b/>
          <w:bCs/>
          <w:sz w:val="28"/>
          <w:szCs w:val="28"/>
          <w:lang w:eastAsia="ru-RU"/>
        </w:rPr>
      </w:pPr>
    </w:p>
    <w:p w:rsidR="0090176A" w:rsidRPr="00001185" w:rsidRDefault="0090176A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часть территории сельского поселения Приморский                   муниципального района Ставропольский Самарской области в пределах которой             провести собрание граждан на тему: «Об участии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программе                   Самарской области «Поддержка инициатив населения муниципальных образований в Самарской области» – </w:t>
      </w:r>
      <w:r w:rsidRPr="00001185">
        <w:rPr>
          <w:rFonts w:ascii="Times New Roman" w:hAnsi="Times New Roman" w:cs="Times New Roman"/>
          <w:sz w:val="28"/>
          <w:szCs w:val="28"/>
        </w:rPr>
        <w:t>п. Приморский, ул. Надежды от</w:t>
      </w:r>
      <w:r w:rsidRPr="000011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 1 до д. 23.</w:t>
      </w:r>
    </w:p>
    <w:p w:rsidR="0090176A" w:rsidRDefault="0090176A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собрание граждан обозначенной части территории сельского                  поселения Приморский муниципального района Ставропольский Самарской области на 21.09.2024 года в 16:00 часов. </w:t>
      </w:r>
    </w:p>
    <w:p w:rsidR="0090176A" w:rsidRPr="0014506F" w:rsidRDefault="0090176A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граждан провести по адресу: Самарская область, муниципальный район </w:t>
      </w:r>
      <w:r w:rsidRPr="0014506F">
        <w:rPr>
          <w:rFonts w:ascii="Times New Roman" w:hAnsi="Times New Roman" w:cs="Times New Roman"/>
          <w:sz w:val="28"/>
          <w:szCs w:val="28"/>
        </w:rPr>
        <w:t>Ставропольский, сельское поселение Приморский, поселок Приморский,                   ул. Надежды, д.2 (придомовая территория).</w:t>
      </w:r>
    </w:p>
    <w:p w:rsidR="0090176A" w:rsidRDefault="0090176A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О проведении собрания уведомить жителей территории, указанной в п.1              настоящего Постановления, путем размещения объявлений на информационных щитах поселения, социальных сетях, на официальном сайте администрации сельского                  поселения Приморский и в газете «Приморский Вестник».</w:t>
      </w:r>
    </w:p>
    <w:p w:rsidR="0090176A" w:rsidRDefault="0090176A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проведения собрания граждан оформить протоколом.</w:t>
      </w:r>
    </w:p>
    <w:p w:rsidR="0090176A" w:rsidRDefault="0090176A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90176A" w:rsidRDefault="0090176A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</w:p>
    <w:p w:rsidR="0090176A" w:rsidRDefault="0090176A">
      <w:pPr>
        <w:tabs>
          <w:tab w:val="right" w:pos="6237"/>
          <w:tab w:val="right" w:leader="underscore" w:pos="9214"/>
        </w:tabs>
        <w:spacing w:line="288" w:lineRule="auto"/>
        <w:jc w:val="both"/>
      </w:pPr>
      <w:r>
        <w:rPr>
          <w:sz w:val="28"/>
          <w:szCs w:val="28"/>
        </w:rPr>
        <w:t>Глава сельского поселения Приморский</w:t>
      </w:r>
    </w:p>
    <w:p w:rsidR="0090176A" w:rsidRDefault="0090176A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90176A" w:rsidRDefault="0090176A">
      <w:pPr>
        <w:tabs>
          <w:tab w:val="right" w:leader="underscore" w:pos="9214"/>
          <w:tab w:val="right" w:pos="10348"/>
        </w:tabs>
        <w:spacing w:line="288" w:lineRule="auto"/>
        <w:jc w:val="both"/>
      </w:pPr>
      <w:r>
        <w:rPr>
          <w:sz w:val="28"/>
          <w:szCs w:val="28"/>
        </w:rPr>
        <w:t>Самарской области                                                                                                Е.Н. Лаптев</w:t>
      </w:r>
    </w:p>
    <w:sectPr w:rsidR="0090176A" w:rsidSect="00280E1B">
      <w:pgSz w:w="12240" w:h="15840"/>
      <w:pgMar w:top="709" w:right="616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7BFB"/>
    <w:multiLevelType w:val="multilevel"/>
    <w:tmpl w:val="D1F8A94C"/>
    <w:lvl w:ilvl="0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ascii="Times New Roman" w:hAnsi="Times New Roman" w:cs="Times New Roman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000CA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E1B"/>
    <w:rsid w:val="00001185"/>
    <w:rsid w:val="00093299"/>
    <w:rsid w:val="0014506F"/>
    <w:rsid w:val="001B4C5D"/>
    <w:rsid w:val="00280E1B"/>
    <w:rsid w:val="003C6B5F"/>
    <w:rsid w:val="003E50A2"/>
    <w:rsid w:val="00431B65"/>
    <w:rsid w:val="00464DC4"/>
    <w:rsid w:val="0047113C"/>
    <w:rsid w:val="005A6140"/>
    <w:rsid w:val="005F6876"/>
    <w:rsid w:val="0075490A"/>
    <w:rsid w:val="0090176A"/>
    <w:rsid w:val="00A23696"/>
    <w:rsid w:val="00BD6A61"/>
    <w:rsid w:val="00C02720"/>
    <w:rsid w:val="00C7184D"/>
    <w:rsid w:val="00D95545"/>
    <w:rsid w:val="00EC1C86"/>
    <w:rsid w:val="00F078C6"/>
    <w:rsid w:val="00F316F8"/>
    <w:rsid w:val="00F84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E1B"/>
    <w:pPr>
      <w:suppressAutoHyphens/>
    </w:pPr>
    <w:rPr>
      <w:rFonts w:eastAsia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0E1B"/>
  </w:style>
  <w:style w:type="character" w:customStyle="1" w:styleId="WW-Absatz-Standardschriftart">
    <w:name w:val="WW-Absatz-Standardschriftart"/>
    <w:uiPriority w:val="99"/>
    <w:rsid w:val="00280E1B"/>
  </w:style>
  <w:style w:type="character" w:customStyle="1" w:styleId="WW-Absatz-Standardschriftart1">
    <w:name w:val="WW-Absatz-Standardschriftart1"/>
    <w:uiPriority w:val="99"/>
    <w:rsid w:val="00280E1B"/>
  </w:style>
  <w:style w:type="character" w:customStyle="1" w:styleId="WW-Absatz-Standardschriftart11">
    <w:name w:val="WW-Absatz-Standardschriftart11"/>
    <w:uiPriority w:val="99"/>
    <w:rsid w:val="00280E1B"/>
  </w:style>
  <w:style w:type="character" w:customStyle="1" w:styleId="WW-Absatz-Standardschriftart111">
    <w:name w:val="WW-Absatz-Standardschriftart111"/>
    <w:uiPriority w:val="99"/>
    <w:rsid w:val="00280E1B"/>
  </w:style>
  <w:style w:type="character" w:customStyle="1" w:styleId="WW-Absatz-Standardschriftart1111">
    <w:name w:val="WW-Absatz-Standardschriftart1111"/>
    <w:uiPriority w:val="99"/>
    <w:rsid w:val="00280E1B"/>
  </w:style>
  <w:style w:type="character" w:customStyle="1" w:styleId="WW-Absatz-Standardschriftart11111">
    <w:name w:val="WW-Absatz-Standardschriftart11111"/>
    <w:uiPriority w:val="99"/>
    <w:rsid w:val="00280E1B"/>
  </w:style>
  <w:style w:type="character" w:customStyle="1" w:styleId="1">
    <w:name w:val="Основной шрифт абзаца1"/>
    <w:uiPriority w:val="99"/>
    <w:rsid w:val="00280E1B"/>
  </w:style>
  <w:style w:type="character" w:customStyle="1" w:styleId="2">
    <w:name w:val="Основной текст 2 Знак"/>
    <w:uiPriority w:val="99"/>
    <w:rsid w:val="00280E1B"/>
  </w:style>
  <w:style w:type="character" w:customStyle="1" w:styleId="a">
    <w:name w:val="Текст выноски Знак"/>
    <w:uiPriority w:val="99"/>
    <w:rsid w:val="00280E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280E1B"/>
    <w:rPr>
      <w:rFonts w:ascii="Times New Roman" w:hAnsi="Times New Roman" w:cs="Times New Roman"/>
      <w:color w:val="0000FF"/>
      <w:u w:val="single"/>
    </w:rPr>
  </w:style>
  <w:style w:type="paragraph" w:customStyle="1" w:styleId="Heading">
    <w:name w:val="Heading"/>
    <w:basedOn w:val="Normal"/>
    <w:next w:val="BodyText"/>
    <w:uiPriority w:val="99"/>
    <w:rsid w:val="00280E1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80E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84AA2"/>
    <w:rPr>
      <w:rFonts w:eastAsia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280E1B"/>
    <w:rPr>
      <w:rFonts w:ascii="Arial" w:hAnsi="Arial" w:cs="Arial"/>
    </w:rPr>
  </w:style>
  <w:style w:type="paragraph" w:styleId="Caption">
    <w:name w:val="caption"/>
    <w:basedOn w:val="Normal"/>
    <w:uiPriority w:val="99"/>
    <w:qFormat/>
    <w:rsid w:val="00280E1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280E1B"/>
    <w:pPr>
      <w:suppressLineNumbers/>
    </w:pPr>
  </w:style>
  <w:style w:type="paragraph" w:customStyle="1" w:styleId="10">
    <w:name w:val="Название1"/>
    <w:basedOn w:val="Normal"/>
    <w:uiPriority w:val="99"/>
    <w:rsid w:val="00280E1B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1">
    <w:name w:val="Указатель1"/>
    <w:basedOn w:val="Normal"/>
    <w:uiPriority w:val="99"/>
    <w:rsid w:val="00280E1B"/>
    <w:pPr>
      <w:suppressLineNumbers/>
    </w:pPr>
    <w:rPr>
      <w:rFonts w:ascii="Arial" w:hAnsi="Arial" w:cs="Arial"/>
    </w:rPr>
  </w:style>
  <w:style w:type="paragraph" w:customStyle="1" w:styleId="12">
    <w:name w:val="Название объекта1"/>
    <w:basedOn w:val="Normal"/>
    <w:uiPriority w:val="99"/>
    <w:rsid w:val="00280E1B"/>
    <w:pPr>
      <w:jc w:val="center"/>
    </w:pPr>
    <w:rPr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rsid w:val="00280E1B"/>
    <w:pPr>
      <w:ind w:firstLine="567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84AA2"/>
    <w:rPr>
      <w:rFonts w:eastAsia="Times New Roman"/>
      <w:sz w:val="20"/>
      <w:szCs w:val="20"/>
      <w:lang w:eastAsia="zh-CN"/>
    </w:rPr>
  </w:style>
  <w:style w:type="paragraph" w:styleId="BodyText2">
    <w:name w:val="Body Text 2"/>
    <w:basedOn w:val="Normal"/>
    <w:link w:val="BodyText2Char"/>
    <w:uiPriority w:val="99"/>
    <w:rsid w:val="00280E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84AA2"/>
    <w:rPr>
      <w:rFonts w:eastAsia="Times New Roman"/>
      <w:sz w:val="20"/>
      <w:szCs w:val="20"/>
      <w:lang w:eastAsia="zh-CN"/>
    </w:rPr>
  </w:style>
  <w:style w:type="paragraph" w:customStyle="1" w:styleId="a0">
    <w:name w:val="Абзац списка"/>
    <w:basedOn w:val="Normal"/>
    <w:uiPriority w:val="99"/>
    <w:rsid w:val="00280E1B"/>
    <w:pPr>
      <w:suppressAutoHyphens w:val="0"/>
      <w:spacing w:after="160" w:line="256" w:lineRule="auto"/>
      <w:ind w:left="720"/>
    </w:pPr>
    <w:rPr>
      <w:rFonts w:ascii="Calibri" w:eastAsia="DejaVu Sans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280E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4AA2"/>
    <w:rPr>
      <w:rFonts w:eastAsia="Times New Roman"/>
      <w:sz w:val="2"/>
      <w:szCs w:val="2"/>
      <w:lang w:eastAsia="zh-CN"/>
    </w:rPr>
  </w:style>
  <w:style w:type="paragraph" w:customStyle="1" w:styleId="110">
    <w:name w:val="Заголовок 11"/>
    <w:basedOn w:val="Normal"/>
    <w:next w:val="Normal"/>
    <w:link w:val="13"/>
    <w:uiPriority w:val="99"/>
    <w:rsid w:val="003E50A2"/>
    <w:pPr>
      <w:keepNext/>
      <w:outlineLvl w:val="0"/>
    </w:pPr>
    <w:rPr>
      <w:rFonts w:ascii="Calibri" w:hAnsi="Calibri" w:cs="Calibri"/>
      <w:b/>
      <w:bCs/>
      <w:sz w:val="24"/>
      <w:szCs w:val="24"/>
      <w:lang w:eastAsia="ru-RU"/>
    </w:rPr>
  </w:style>
  <w:style w:type="character" w:customStyle="1" w:styleId="13">
    <w:name w:val="Заголовок 1 Знак"/>
    <w:basedOn w:val="DefaultParagraphFont"/>
    <w:link w:val="110"/>
    <w:uiPriority w:val="99"/>
    <w:locked/>
    <w:rsid w:val="003E50A2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3E50A2"/>
    <w:pPr>
      <w:widowControl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392</Words>
  <Characters>2236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Администрация</dc:creator>
  <cp:keywords/>
  <dc:description/>
  <cp:lastModifiedBy>Надежда</cp:lastModifiedBy>
  <cp:revision>4</cp:revision>
  <cp:lastPrinted>2024-09-12T11:24:00Z</cp:lastPrinted>
  <dcterms:created xsi:type="dcterms:W3CDTF">2024-09-11T12:12:00Z</dcterms:created>
  <dcterms:modified xsi:type="dcterms:W3CDTF">2024-09-12T11:24:00Z</dcterms:modified>
</cp:coreProperties>
</file>