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5BD1" w:rsidRDefault="008B5BD1" w:rsidP="003E50A2">
      <w:pPr>
        <w:pStyle w:val="110"/>
        <w:ind w:left="5400" w:hanging="5684"/>
        <w:jc w:val="center"/>
        <w:rPr>
          <w:rFonts w:ascii="Times New Roman" w:hAnsi="Times New Roman" w:cs="Times New Roman"/>
        </w:rPr>
      </w:pPr>
      <w:r w:rsidRPr="00C4535C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93pt;height:80.25pt;visibility:visible">
            <v:imagedata r:id="rId5" o:title=""/>
          </v:shape>
        </w:pict>
      </w:r>
    </w:p>
    <w:p w:rsidR="008B5BD1" w:rsidRPr="00093299" w:rsidRDefault="008B5BD1" w:rsidP="003E50A2">
      <w:pPr>
        <w:jc w:val="center"/>
        <w:rPr>
          <w:sz w:val="28"/>
          <w:szCs w:val="28"/>
        </w:rPr>
      </w:pPr>
      <w:r w:rsidRPr="00093299">
        <w:rPr>
          <w:sz w:val="28"/>
          <w:szCs w:val="28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8B5BD1" w:rsidRPr="00093299" w:rsidRDefault="008B5BD1" w:rsidP="003E50A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 xml:space="preserve"> АДМИНИСТРАЦИЯ </w:t>
      </w:r>
    </w:p>
    <w:p w:rsidR="008B5BD1" w:rsidRPr="00093299" w:rsidRDefault="008B5BD1" w:rsidP="003E50A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>СЕЛЬСКОГО ПОСЕЛЕНИЯ ПРИМОРСКИЙ</w:t>
      </w:r>
    </w:p>
    <w:p w:rsidR="008B5BD1" w:rsidRPr="00093299" w:rsidRDefault="008B5BD1" w:rsidP="003E50A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8B5BD1" w:rsidRPr="00093299" w:rsidRDefault="008B5BD1" w:rsidP="003E50A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8B5BD1" w:rsidRDefault="008B5BD1">
      <w:pPr>
        <w:rPr>
          <w:b/>
          <w:bCs/>
          <w:sz w:val="24"/>
          <w:szCs w:val="24"/>
        </w:rPr>
      </w:pPr>
    </w:p>
    <w:p w:rsidR="008B5BD1" w:rsidRDefault="008B5BD1">
      <w:pPr>
        <w:rPr>
          <w:sz w:val="28"/>
          <w:szCs w:val="28"/>
        </w:rPr>
      </w:pPr>
      <w:r>
        <w:rPr>
          <w:sz w:val="28"/>
          <w:szCs w:val="28"/>
        </w:rPr>
        <w:t>«10» сентября 2024 года</w:t>
      </w:r>
      <w:r>
        <w:rPr>
          <w:sz w:val="28"/>
          <w:szCs w:val="28"/>
        </w:rPr>
        <w:tab/>
        <w:t xml:space="preserve">                                                                                     № 58</w:t>
      </w:r>
    </w:p>
    <w:p w:rsidR="008B5BD1" w:rsidRDefault="008B5BD1">
      <w:pPr>
        <w:spacing w:line="288" w:lineRule="auto"/>
        <w:rPr>
          <w:sz w:val="28"/>
          <w:szCs w:val="28"/>
        </w:rPr>
      </w:pPr>
    </w:p>
    <w:p w:rsidR="008B5BD1" w:rsidRDefault="008B5BD1">
      <w:pPr>
        <w:spacing w:line="288" w:lineRule="auto"/>
        <w:jc w:val="center"/>
      </w:pPr>
      <w:r>
        <w:rPr>
          <w:b/>
          <w:bCs/>
          <w:sz w:val="28"/>
          <w:szCs w:val="28"/>
        </w:rPr>
        <w:t>О назначении собрания граждан</w:t>
      </w:r>
    </w:p>
    <w:p w:rsidR="008B5BD1" w:rsidRDefault="008B5BD1">
      <w:pPr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части территории сельского поселения Приморский</w:t>
      </w:r>
    </w:p>
    <w:p w:rsidR="008B5BD1" w:rsidRDefault="008B5BD1">
      <w:pPr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района Ставропольский Самарской области </w:t>
      </w:r>
    </w:p>
    <w:p w:rsidR="008B5BD1" w:rsidRDefault="008B5BD1">
      <w:pPr>
        <w:tabs>
          <w:tab w:val="left" w:pos="810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8B5BD1" w:rsidRDefault="008B5BD1">
      <w:pPr>
        <w:spacing w:line="288" w:lineRule="auto"/>
        <w:ind w:firstLine="720"/>
        <w:jc w:val="both"/>
      </w:pPr>
      <w:r>
        <w:rPr>
          <w:sz w:val="28"/>
          <w:szCs w:val="28"/>
        </w:rPr>
        <w:t xml:space="preserve">В соответствии со статьей 29 Федерального закона от 06.10.2003 года № 131-ФЗ «Об общих принципах организации местного самоуправления в Российской Федерации», руководствуясь статьей 28 Устава сельского поселения Приморский муниципального района Ставропольский Самарской области, Положением о порядке назначения и проведения собраний граждан в сельском поселении Приморский от 13.01.2023 года № 112, утвержденного Решением Собрания представителей сельского поселения Приморский муниципального района Ставропольский Самарской области администрация сельского поселения Приморский муниципального района Ставропольский Самарской области </w:t>
      </w:r>
    </w:p>
    <w:p w:rsidR="008B5BD1" w:rsidRDefault="008B5BD1">
      <w:pPr>
        <w:spacing w:line="288" w:lineRule="auto"/>
        <w:ind w:firstLine="720"/>
        <w:jc w:val="both"/>
        <w:rPr>
          <w:sz w:val="28"/>
          <w:szCs w:val="28"/>
        </w:rPr>
      </w:pPr>
    </w:p>
    <w:p w:rsidR="008B5BD1" w:rsidRDefault="008B5BD1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ПОСТАНОВЛЯЕТ:</w:t>
      </w:r>
    </w:p>
    <w:p w:rsidR="008B5BD1" w:rsidRDefault="008B5BD1">
      <w:pPr>
        <w:spacing w:line="288" w:lineRule="auto"/>
        <w:ind w:firstLine="720"/>
        <w:jc w:val="both"/>
        <w:rPr>
          <w:b/>
          <w:bCs/>
          <w:sz w:val="28"/>
          <w:szCs w:val="28"/>
          <w:lang w:eastAsia="ru-RU"/>
        </w:rPr>
      </w:pPr>
    </w:p>
    <w:p w:rsidR="008B5BD1" w:rsidRPr="008476DB" w:rsidRDefault="008B5BD1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часть территории сельского поселения Приморский                   муниципального района Ставропольский Самарской области в пределах которой             провести собрание граждан на тему: «Об участии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программе                   Самарской области «Поддержка инициатив населения муниципальных образований в Самарской области» – </w:t>
      </w:r>
      <w:r w:rsidRPr="008476DB">
        <w:rPr>
          <w:rFonts w:ascii="Times New Roman" w:hAnsi="Times New Roman" w:cs="Times New Roman"/>
          <w:sz w:val="28"/>
          <w:szCs w:val="28"/>
        </w:rPr>
        <w:t>п. Приморский, ул. Энтузиастов от</w:t>
      </w:r>
      <w:r w:rsidRPr="00847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д. 18 до д. 28.</w:t>
      </w:r>
    </w:p>
    <w:p w:rsidR="008B5BD1" w:rsidRDefault="008B5BD1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собрание граждан обозначенной части территории сельского                  поселения Приморский муниципального района Ставропольский Самарской области на 20.09.2024 года в 16:00 часов. </w:t>
      </w:r>
    </w:p>
    <w:p w:rsidR="008B5BD1" w:rsidRPr="003D7904" w:rsidRDefault="008B5BD1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граждан провести по адресу: Самарская область, муниципальный район Ставропольский, сельское поселение Приморский, поселок Приморский,                   ул. Энтузиастов, </w:t>
      </w:r>
      <w:r w:rsidRPr="003D7904">
        <w:rPr>
          <w:rFonts w:ascii="Times New Roman" w:hAnsi="Times New Roman" w:cs="Times New Roman"/>
          <w:sz w:val="28"/>
          <w:szCs w:val="28"/>
        </w:rPr>
        <w:t>д. 26 (придомовая территория).</w:t>
      </w:r>
    </w:p>
    <w:p w:rsidR="008B5BD1" w:rsidRDefault="008B5BD1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О проведении собрания уведомить жителей территории, указанной в п.1              настоящего Постановления, путем размещения объявлений на информационных щитах поселения, социальных сетях, на официальном сайте администрации сельского                  поселения Приморский и в газете «Приморский Вестник».</w:t>
      </w:r>
    </w:p>
    <w:p w:rsidR="008B5BD1" w:rsidRDefault="008B5BD1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проведения собрания граждан оформить протоколом.</w:t>
      </w:r>
    </w:p>
    <w:p w:rsidR="008B5BD1" w:rsidRDefault="008B5BD1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8B5BD1" w:rsidRDefault="008B5BD1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</w:p>
    <w:p w:rsidR="008B5BD1" w:rsidRDefault="008B5BD1">
      <w:pPr>
        <w:tabs>
          <w:tab w:val="right" w:pos="6237"/>
          <w:tab w:val="right" w:leader="underscore" w:pos="9214"/>
        </w:tabs>
        <w:spacing w:line="288" w:lineRule="auto"/>
        <w:jc w:val="both"/>
      </w:pPr>
      <w:r>
        <w:rPr>
          <w:sz w:val="28"/>
          <w:szCs w:val="28"/>
        </w:rPr>
        <w:t>Глава сельского поселения Приморский</w:t>
      </w:r>
    </w:p>
    <w:p w:rsidR="008B5BD1" w:rsidRDefault="008B5BD1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:rsidR="008B5BD1" w:rsidRDefault="008B5BD1">
      <w:pPr>
        <w:tabs>
          <w:tab w:val="right" w:leader="underscore" w:pos="9214"/>
          <w:tab w:val="right" w:pos="10348"/>
        </w:tabs>
        <w:spacing w:line="288" w:lineRule="auto"/>
        <w:jc w:val="both"/>
      </w:pPr>
      <w:r>
        <w:rPr>
          <w:sz w:val="28"/>
          <w:szCs w:val="28"/>
        </w:rPr>
        <w:t>Самарской области                                                                                                Е.Н. Лаптев</w:t>
      </w:r>
    </w:p>
    <w:sectPr w:rsidR="008B5BD1" w:rsidSect="00280E1B">
      <w:pgSz w:w="12240" w:h="15840"/>
      <w:pgMar w:top="709" w:right="616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D7BFB"/>
    <w:multiLevelType w:val="multilevel"/>
    <w:tmpl w:val="7682CB50"/>
    <w:lvl w:ilvl="0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000CA5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E1B"/>
    <w:rsid w:val="00045A82"/>
    <w:rsid w:val="00093299"/>
    <w:rsid w:val="00185885"/>
    <w:rsid w:val="00191E18"/>
    <w:rsid w:val="001B4C5D"/>
    <w:rsid w:val="00280E1B"/>
    <w:rsid w:val="002F39E9"/>
    <w:rsid w:val="003857A5"/>
    <w:rsid w:val="003B02AB"/>
    <w:rsid w:val="003D7904"/>
    <w:rsid w:val="003E50A2"/>
    <w:rsid w:val="00431B65"/>
    <w:rsid w:val="0047113C"/>
    <w:rsid w:val="005804CD"/>
    <w:rsid w:val="005A6140"/>
    <w:rsid w:val="007C1E7F"/>
    <w:rsid w:val="007D779D"/>
    <w:rsid w:val="008476DB"/>
    <w:rsid w:val="008B5BD1"/>
    <w:rsid w:val="00944A8F"/>
    <w:rsid w:val="00A23696"/>
    <w:rsid w:val="00B2505D"/>
    <w:rsid w:val="00C4535C"/>
    <w:rsid w:val="00C7184D"/>
    <w:rsid w:val="00CA2AD9"/>
    <w:rsid w:val="00D95545"/>
    <w:rsid w:val="00F316F8"/>
    <w:rsid w:val="00FA2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E1B"/>
    <w:pPr>
      <w:suppressAutoHyphens/>
    </w:pPr>
    <w:rPr>
      <w:rFonts w:eastAsia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280E1B"/>
  </w:style>
  <w:style w:type="character" w:customStyle="1" w:styleId="WW-Absatz-Standardschriftart">
    <w:name w:val="WW-Absatz-Standardschriftart"/>
    <w:uiPriority w:val="99"/>
    <w:rsid w:val="00280E1B"/>
  </w:style>
  <w:style w:type="character" w:customStyle="1" w:styleId="WW-Absatz-Standardschriftart1">
    <w:name w:val="WW-Absatz-Standardschriftart1"/>
    <w:uiPriority w:val="99"/>
    <w:rsid w:val="00280E1B"/>
  </w:style>
  <w:style w:type="character" w:customStyle="1" w:styleId="WW-Absatz-Standardschriftart11">
    <w:name w:val="WW-Absatz-Standardschriftart11"/>
    <w:uiPriority w:val="99"/>
    <w:rsid w:val="00280E1B"/>
  </w:style>
  <w:style w:type="character" w:customStyle="1" w:styleId="WW-Absatz-Standardschriftart111">
    <w:name w:val="WW-Absatz-Standardschriftart111"/>
    <w:uiPriority w:val="99"/>
    <w:rsid w:val="00280E1B"/>
  </w:style>
  <w:style w:type="character" w:customStyle="1" w:styleId="WW-Absatz-Standardschriftart1111">
    <w:name w:val="WW-Absatz-Standardschriftart1111"/>
    <w:uiPriority w:val="99"/>
    <w:rsid w:val="00280E1B"/>
  </w:style>
  <w:style w:type="character" w:customStyle="1" w:styleId="WW-Absatz-Standardschriftart11111">
    <w:name w:val="WW-Absatz-Standardschriftart11111"/>
    <w:uiPriority w:val="99"/>
    <w:rsid w:val="00280E1B"/>
  </w:style>
  <w:style w:type="character" w:customStyle="1" w:styleId="1">
    <w:name w:val="Основной шрифт абзаца1"/>
    <w:uiPriority w:val="99"/>
    <w:rsid w:val="00280E1B"/>
  </w:style>
  <w:style w:type="character" w:customStyle="1" w:styleId="2">
    <w:name w:val="Основной текст 2 Знак"/>
    <w:uiPriority w:val="99"/>
    <w:rsid w:val="00280E1B"/>
  </w:style>
  <w:style w:type="character" w:customStyle="1" w:styleId="a">
    <w:name w:val="Текст выноски Знак"/>
    <w:uiPriority w:val="99"/>
    <w:rsid w:val="00280E1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280E1B"/>
    <w:rPr>
      <w:rFonts w:ascii="Times New Roman" w:hAnsi="Times New Roman" w:cs="Times New Roman"/>
      <w:color w:val="0000FF"/>
      <w:u w:val="single"/>
    </w:rPr>
  </w:style>
  <w:style w:type="paragraph" w:customStyle="1" w:styleId="Heading">
    <w:name w:val="Heading"/>
    <w:basedOn w:val="Normal"/>
    <w:next w:val="BodyText"/>
    <w:uiPriority w:val="99"/>
    <w:rsid w:val="00280E1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80E1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F39E9"/>
    <w:rPr>
      <w:rFonts w:eastAsia="Times New Roman"/>
      <w:sz w:val="20"/>
      <w:szCs w:val="20"/>
      <w:lang w:eastAsia="zh-CN"/>
    </w:rPr>
  </w:style>
  <w:style w:type="paragraph" w:styleId="List">
    <w:name w:val="List"/>
    <w:basedOn w:val="BodyText"/>
    <w:uiPriority w:val="99"/>
    <w:rsid w:val="00280E1B"/>
    <w:rPr>
      <w:rFonts w:ascii="Arial" w:hAnsi="Arial" w:cs="Arial"/>
    </w:rPr>
  </w:style>
  <w:style w:type="paragraph" w:styleId="Caption">
    <w:name w:val="caption"/>
    <w:basedOn w:val="Normal"/>
    <w:uiPriority w:val="99"/>
    <w:qFormat/>
    <w:rsid w:val="00280E1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280E1B"/>
    <w:pPr>
      <w:suppressLineNumbers/>
    </w:pPr>
  </w:style>
  <w:style w:type="paragraph" w:customStyle="1" w:styleId="10">
    <w:name w:val="Название1"/>
    <w:basedOn w:val="Normal"/>
    <w:uiPriority w:val="99"/>
    <w:rsid w:val="00280E1B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11">
    <w:name w:val="Указатель1"/>
    <w:basedOn w:val="Normal"/>
    <w:uiPriority w:val="99"/>
    <w:rsid w:val="00280E1B"/>
    <w:pPr>
      <w:suppressLineNumbers/>
    </w:pPr>
    <w:rPr>
      <w:rFonts w:ascii="Arial" w:hAnsi="Arial" w:cs="Arial"/>
    </w:rPr>
  </w:style>
  <w:style w:type="paragraph" w:customStyle="1" w:styleId="12">
    <w:name w:val="Название объекта1"/>
    <w:basedOn w:val="Normal"/>
    <w:uiPriority w:val="99"/>
    <w:rsid w:val="00280E1B"/>
    <w:pPr>
      <w:jc w:val="center"/>
    </w:pPr>
    <w:rPr>
      <w:sz w:val="36"/>
      <w:szCs w:val="36"/>
    </w:rPr>
  </w:style>
  <w:style w:type="paragraph" w:styleId="BodyTextIndent">
    <w:name w:val="Body Text Indent"/>
    <w:basedOn w:val="Normal"/>
    <w:link w:val="BodyTextIndentChar"/>
    <w:uiPriority w:val="99"/>
    <w:rsid w:val="00280E1B"/>
    <w:pPr>
      <w:ind w:firstLine="567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F39E9"/>
    <w:rPr>
      <w:rFonts w:eastAsia="Times New Roman"/>
      <w:sz w:val="20"/>
      <w:szCs w:val="20"/>
      <w:lang w:eastAsia="zh-CN"/>
    </w:rPr>
  </w:style>
  <w:style w:type="paragraph" w:styleId="BodyText2">
    <w:name w:val="Body Text 2"/>
    <w:basedOn w:val="Normal"/>
    <w:link w:val="BodyText2Char"/>
    <w:uiPriority w:val="99"/>
    <w:rsid w:val="00280E1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F39E9"/>
    <w:rPr>
      <w:rFonts w:eastAsia="Times New Roman"/>
      <w:sz w:val="20"/>
      <w:szCs w:val="20"/>
      <w:lang w:eastAsia="zh-CN"/>
    </w:rPr>
  </w:style>
  <w:style w:type="paragraph" w:customStyle="1" w:styleId="a0">
    <w:name w:val="Абзац списка"/>
    <w:basedOn w:val="Normal"/>
    <w:uiPriority w:val="99"/>
    <w:rsid w:val="00280E1B"/>
    <w:pPr>
      <w:suppressAutoHyphens w:val="0"/>
      <w:spacing w:after="160" w:line="256" w:lineRule="auto"/>
      <w:ind w:left="720"/>
    </w:pPr>
    <w:rPr>
      <w:rFonts w:ascii="Calibri" w:eastAsia="DejaVu Sans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280E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39E9"/>
    <w:rPr>
      <w:rFonts w:eastAsia="Times New Roman"/>
      <w:sz w:val="2"/>
      <w:szCs w:val="2"/>
      <w:lang w:eastAsia="zh-CN"/>
    </w:rPr>
  </w:style>
  <w:style w:type="paragraph" w:customStyle="1" w:styleId="110">
    <w:name w:val="Заголовок 11"/>
    <w:basedOn w:val="Normal"/>
    <w:next w:val="Normal"/>
    <w:link w:val="13"/>
    <w:uiPriority w:val="99"/>
    <w:rsid w:val="003E50A2"/>
    <w:pPr>
      <w:keepNext/>
      <w:outlineLvl w:val="0"/>
    </w:pPr>
    <w:rPr>
      <w:rFonts w:ascii="Calibri" w:hAnsi="Calibri" w:cs="Calibri"/>
      <w:b/>
      <w:bCs/>
      <w:sz w:val="24"/>
      <w:szCs w:val="24"/>
      <w:lang w:eastAsia="ru-RU"/>
    </w:rPr>
  </w:style>
  <w:style w:type="character" w:customStyle="1" w:styleId="13">
    <w:name w:val="Заголовок 1 Знак"/>
    <w:basedOn w:val="DefaultParagraphFont"/>
    <w:link w:val="110"/>
    <w:uiPriority w:val="99"/>
    <w:locked/>
    <w:rsid w:val="003E50A2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3E50A2"/>
    <w:pPr>
      <w:widowControl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</TotalTime>
  <Pages>2</Pages>
  <Words>393</Words>
  <Characters>2246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Администрация</dc:creator>
  <cp:keywords/>
  <dc:description/>
  <cp:lastModifiedBy>Надежда</cp:lastModifiedBy>
  <cp:revision>5</cp:revision>
  <cp:lastPrinted>2024-09-12T11:25:00Z</cp:lastPrinted>
  <dcterms:created xsi:type="dcterms:W3CDTF">2024-09-11T12:19:00Z</dcterms:created>
  <dcterms:modified xsi:type="dcterms:W3CDTF">2024-09-12T11:25:00Z</dcterms:modified>
</cp:coreProperties>
</file>