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A6" w:rsidRPr="00120143" w:rsidRDefault="00552CA6" w:rsidP="00D32E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552CA6" w:rsidRPr="00120143" w:rsidRDefault="00552CA6" w:rsidP="00E93A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</w:t>
      </w:r>
      <w:bookmarkStart w:id="0" w:name="_Hlk138668661"/>
      <w:r w:rsidRPr="00120143">
        <w:rPr>
          <w:rFonts w:ascii="Times New Roman" w:hAnsi="Times New Roman" w:cs="Times New Roman"/>
          <w:b/>
          <w:bCs/>
          <w:sz w:val="24"/>
          <w:szCs w:val="24"/>
        </w:rPr>
        <w:t>по подготовке проекта Правил землепользования и застройки сельского поселения Приморский муниципального района Ставропольский Самарской области</w:t>
      </w:r>
      <w:bookmarkEnd w:id="0"/>
    </w:p>
    <w:p w:rsidR="00552CA6" w:rsidRPr="00120143" w:rsidRDefault="00552CA6" w:rsidP="00E93A0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>от 23 августа 2024 года</w:t>
      </w:r>
    </w:p>
    <w:p w:rsidR="00552CA6" w:rsidRPr="00120143" w:rsidRDefault="00552CA6" w:rsidP="00E93A0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52CA6" w:rsidRPr="00120143" w:rsidRDefault="00552CA6" w:rsidP="00A815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20143">
        <w:rPr>
          <w:rFonts w:ascii="Times New Roman" w:hAnsi="Times New Roman" w:cs="Times New Roman"/>
          <w:sz w:val="24"/>
          <w:szCs w:val="24"/>
        </w:rPr>
        <w:t xml:space="preserve"> Основание подготовки заключения – Протокол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23.</w:t>
      </w:r>
      <w:bookmarkStart w:id="1" w:name="_GoBack"/>
      <w:bookmarkEnd w:id="1"/>
      <w:r w:rsidRPr="00120143">
        <w:rPr>
          <w:rFonts w:ascii="Times New Roman" w:hAnsi="Times New Roman" w:cs="Times New Roman"/>
          <w:sz w:val="24"/>
          <w:szCs w:val="24"/>
        </w:rPr>
        <w:t>08.2024года №3.</w:t>
      </w:r>
    </w:p>
    <w:p w:rsidR="00552CA6" w:rsidRPr="00120143" w:rsidRDefault="00552CA6" w:rsidP="001201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20143">
        <w:rPr>
          <w:rFonts w:ascii="Times New Roman" w:hAnsi="Times New Roman" w:cs="Times New Roman"/>
          <w:sz w:val="24"/>
          <w:szCs w:val="24"/>
        </w:rPr>
        <w:t xml:space="preserve"> Вопрос, вынесенный на рассмотрение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(далее по тексту – Комиссия):  поступившем в Собрание Представителей сельского поселения Приморский муниципального района Ставропольский Самарской области Протесте прокуратуры Ставропольского района от 24.06.2024г. № 07-11-2024/1967-24-242 в отношении Правил землепользования и застройки сельского поселения Приморский муниципального района Ставропольский Самарской области, утвержденных решением Собрания представителей сельского поселения Приморский муниципального района Ставропольский Самарской области от 30.12.2013 № 30, содержащем заключение о несоответствии Правил требованиям действующего законодательства.</w:t>
      </w:r>
    </w:p>
    <w:p w:rsidR="00552CA6" w:rsidRPr="00120143" w:rsidRDefault="00552CA6" w:rsidP="001201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43">
        <w:rPr>
          <w:rFonts w:ascii="Times New Roman" w:hAnsi="Times New Roman" w:cs="Times New Roman"/>
          <w:sz w:val="24"/>
          <w:szCs w:val="24"/>
        </w:rPr>
        <w:t>-  О том, что при рассмотрении протеста прокуратуры Ставропольского района от 24.06.2024  № 07-11-2024/1967-24-242 в отношении Правил землепользования и застройки сельского поселения Приморский муниципального района Ставропольский Самарской области подтвердилась необходимость актуализации Правил в целях устранения несоответствий, вызванных изменениями законодательства РФ, в том числе изменениями в ГрК РФ.</w:t>
      </w:r>
    </w:p>
    <w:p w:rsidR="00552CA6" w:rsidRPr="00120143" w:rsidRDefault="00552CA6" w:rsidP="0012014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143">
        <w:rPr>
          <w:rFonts w:ascii="Times New Roman" w:hAnsi="Times New Roman" w:cs="Times New Roman"/>
          <w:sz w:val="24"/>
          <w:szCs w:val="24"/>
        </w:rPr>
        <w:t xml:space="preserve">            -  О том, что в соответствии с требованиями части 5.1 ГрК РФ, в отношении рассматриваемого предложения необходимо провести процедуру публичных слушаний в отношении проекта изменений в действующие Правила землепользования и застройки сельского поселения Приморский муниципального района Ставропольский Самарской области, утвержденных решением Собрания представителей сельского поселения Приморский муниципального района Ставропольский Самарской области (далее – Проект изменения в Правила).</w:t>
      </w:r>
    </w:p>
    <w:p w:rsidR="00552CA6" w:rsidRPr="00120143" w:rsidRDefault="00552CA6" w:rsidP="0012014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20143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вопроса, указанного в пункте 2 настоящего заключения, </w:t>
      </w:r>
      <w:r w:rsidRPr="00120143">
        <w:rPr>
          <w:rFonts w:ascii="Times New Roman" w:hAnsi="Times New Roman" w:cs="Times New Roman"/>
          <w:b/>
          <w:bCs/>
          <w:sz w:val="24"/>
          <w:szCs w:val="24"/>
        </w:rPr>
        <w:t>Комиссия решила:</w:t>
      </w:r>
    </w:p>
    <w:p w:rsidR="00552CA6" w:rsidRPr="00120143" w:rsidRDefault="00552CA6" w:rsidP="00120143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Принять</w:t>
      </w:r>
      <w:r w:rsidRPr="00120143">
        <w:rPr>
          <w:rFonts w:ascii="Times New Roman" w:hAnsi="Times New Roman" w:cs="Times New Roman"/>
          <w:b/>
          <w:bCs/>
          <w:sz w:val="24"/>
          <w:szCs w:val="24"/>
        </w:rPr>
        <w:t xml:space="preserve"> предложения прокуратуры Ставропольского района, выраженных в Протесте от 24.06.2024 № 07-11-2024/1967-24-242 по внесению изменений в Правила в части устранения несоответствий Правил действующему законодательству РФ и ГрК РФ.</w:t>
      </w:r>
    </w:p>
    <w:p w:rsidR="00552CA6" w:rsidRPr="00120143" w:rsidRDefault="00552CA6" w:rsidP="00120143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143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Осуществить</w:t>
      </w:r>
      <w:r w:rsidRPr="0012014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процедуру публичных слушаний в отношении проекта изменений в Правила в соответствии с требованиями статьи 5.1 ГрК РФ.</w:t>
      </w:r>
    </w:p>
    <w:p w:rsidR="00552CA6" w:rsidRPr="00120143" w:rsidRDefault="00552CA6" w:rsidP="001A03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CA6" w:rsidRPr="00120143" w:rsidRDefault="00552CA6" w:rsidP="00197D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CA6" w:rsidRPr="00120143" w:rsidRDefault="00552CA6" w:rsidP="008B7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43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</w:r>
      <w:r w:rsidRPr="00120143">
        <w:rPr>
          <w:rFonts w:ascii="Times New Roman" w:hAnsi="Times New Roman" w:cs="Times New Roman"/>
          <w:sz w:val="24"/>
          <w:szCs w:val="24"/>
        </w:rPr>
        <w:tab/>
        <w:t xml:space="preserve">                Е.Н. Лаптев</w:t>
      </w:r>
    </w:p>
    <w:sectPr w:rsidR="00552CA6" w:rsidRPr="00120143" w:rsidSect="003A24D9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CA6" w:rsidRDefault="00552CA6" w:rsidP="00FB55B7">
      <w:pPr>
        <w:spacing w:after="0" w:line="240" w:lineRule="auto"/>
      </w:pPr>
      <w:r>
        <w:separator/>
      </w:r>
    </w:p>
  </w:endnote>
  <w:endnote w:type="continuationSeparator" w:id="0">
    <w:p w:rsidR="00552CA6" w:rsidRDefault="00552CA6" w:rsidP="00FB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CA6" w:rsidRDefault="00552CA6">
    <w:pPr>
      <w:pStyle w:val="Footer"/>
      <w:jc w:val="center"/>
    </w:pPr>
    <w:r>
      <w:t xml:space="preserve">     </w:t>
    </w:r>
  </w:p>
  <w:p w:rsidR="00552CA6" w:rsidRDefault="00552C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CA6" w:rsidRDefault="00552CA6" w:rsidP="00FB55B7">
      <w:pPr>
        <w:spacing w:after="0" w:line="240" w:lineRule="auto"/>
      </w:pPr>
      <w:r>
        <w:separator/>
      </w:r>
    </w:p>
  </w:footnote>
  <w:footnote w:type="continuationSeparator" w:id="0">
    <w:p w:rsidR="00552CA6" w:rsidRDefault="00552CA6" w:rsidP="00FB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648"/>
    <w:multiLevelType w:val="hybridMultilevel"/>
    <w:tmpl w:val="D66A35B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77DB"/>
    <w:multiLevelType w:val="hybridMultilevel"/>
    <w:tmpl w:val="7FBE05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73C75"/>
    <w:multiLevelType w:val="hybridMultilevel"/>
    <w:tmpl w:val="89F85BBE"/>
    <w:lvl w:ilvl="0" w:tplc="7A767C4A">
      <w:start w:val="7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A6512D"/>
    <w:multiLevelType w:val="hybridMultilevel"/>
    <w:tmpl w:val="CA18A7F6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C737EE"/>
    <w:multiLevelType w:val="hybridMultilevel"/>
    <w:tmpl w:val="56AEB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90C2E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5120BF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4F3FE0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1FA2DC0"/>
    <w:multiLevelType w:val="multilevel"/>
    <w:tmpl w:val="A754F0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i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/>
        <w:i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/>
        <w:i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/>
        <w:i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/>
        <w:i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/>
        <w:i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/>
        <w:i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/>
        <w:i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/>
        <w:iCs/>
      </w:rPr>
    </w:lvl>
  </w:abstractNum>
  <w:abstractNum w:abstractNumId="9">
    <w:nsid w:val="37B56C69"/>
    <w:multiLevelType w:val="hybridMultilevel"/>
    <w:tmpl w:val="C3D2E720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AD82507"/>
    <w:multiLevelType w:val="hybridMultilevel"/>
    <w:tmpl w:val="212606E0"/>
    <w:lvl w:ilvl="0" w:tplc="B426B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16B6E36"/>
    <w:multiLevelType w:val="hybridMultilevel"/>
    <w:tmpl w:val="6C58E396"/>
    <w:lvl w:ilvl="0" w:tplc="46523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8F93B61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4201DDE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6262653"/>
    <w:multiLevelType w:val="hybridMultilevel"/>
    <w:tmpl w:val="0BB47736"/>
    <w:lvl w:ilvl="0" w:tplc="CEFC516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161900"/>
    <w:multiLevelType w:val="hybridMultilevel"/>
    <w:tmpl w:val="502A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7412C"/>
    <w:multiLevelType w:val="hybridMultilevel"/>
    <w:tmpl w:val="A290E09E"/>
    <w:lvl w:ilvl="0" w:tplc="8FF2E22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C1427E3"/>
    <w:multiLevelType w:val="hybridMultilevel"/>
    <w:tmpl w:val="5F86365E"/>
    <w:lvl w:ilvl="0" w:tplc="2CDC45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1F37B81"/>
    <w:multiLevelType w:val="hybridMultilevel"/>
    <w:tmpl w:val="67244460"/>
    <w:lvl w:ilvl="0" w:tplc="52783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92AA6"/>
    <w:multiLevelType w:val="hybridMultilevel"/>
    <w:tmpl w:val="0356447A"/>
    <w:lvl w:ilvl="0" w:tplc="472E04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161310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874EBC"/>
    <w:multiLevelType w:val="hybridMultilevel"/>
    <w:tmpl w:val="A620B384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4F9481A"/>
    <w:multiLevelType w:val="hybridMultilevel"/>
    <w:tmpl w:val="2156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4E639C"/>
    <w:multiLevelType w:val="hybridMultilevel"/>
    <w:tmpl w:val="68088654"/>
    <w:lvl w:ilvl="0" w:tplc="1FAC8B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2457C"/>
    <w:multiLevelType w:val="hybridMultilevel"/>
    <w:tmpl w:val="EA882B3E"/>
    <w:lvl w:ilvl="0" w:tplc="9E464B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AC6439B"/>
    <w:multiLevelType w:val="hybridMultilevel"/>
    <w:tmpl w:val="A9BAF18A"/>
    <w:lvl w:ilvl="0" w:tplc="C3E6F4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11"/>
  </w:num>
  <w:num w:numId="5">
    <w:abstractNumId w:val="10"/>
  </w:num>
  <w:num w:numId="6">
    <w:abstractNumId w:val="21"/>
  </w:num>
  <w:num w:numId="7">
    <w:abstractNumId w:val="9"/>
  </w:num>
  <w:num w:numId="8">
    <w:abstractNumId w:val="3"/>
  </w:num>
  <w:num w:numId="9">
    <w:abstractNumId w:val="17"/>
  </w:num>
  <w:num w:numId="10">
    <w:abstractNumId w:val="2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13"/>
  </w:num>
  <w:num w:numId="16">
    <w:abstractNumId w:val="16"/>
  </w:num>
  <w:num w:numId="17">
    <w:abstractNumId w:val="6"/>
  </w:num>
  <w:num w:numId="18">
    <w:abstractNumId w:val="7"/>
  </w:num>
  <w:num w:numId="19">
    <w:abstractNumId w:val="20"/>
  </w:num>
  <w:num w:numId="20">
    <w:abstractNumId w:val="23"/>
  </w:num>
  <w:num w:numId="21">
    <w:abstractNumId w:val="4"/>
  </w:num>
  <w:num w:numId="22">
    <w:abstractNumId w:val="0"/>
  </w:num>
  <w:num w:numId="23">
    <w:abstractNumId w:val="14"/>
  </w:num>
  <w:num w:numId="24">
    <w:abstractNumId w:val="22"/>
  </w:num>
  <w:num w:numId="25">
    <w:abstractNumId w:val="1"/>
  </w:num>
  <w:num w:numId="26">
    <w:abstractNumId w:val="18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CFE"/>
    <w:rsid w:val="00026DD6"/>
    <w:rsid w:val="00061C62"/>
    <w:rsid w:val="0007034B"/>
    <w:rsid w:val="00070E07"/>
    <w:rsid w:val="000776F6"/>
    <w:rsid w:val="00077D35"/>
    <w:rsid w:val="0008167C"/>
    <w:rsid w:val="0008789B"/>
    <w:rsid w:val="0009148F"/>
    <w:rsid w:val="000944A1"/>
    <w:rsid w:val="00100CC3"/>
    <w:rsid w:val="00102F76"/>
    <w:rsid w:val="00115B3A"/>
    <w:rsid w:val="001168EE"/>
    <w:rsid w:val="00120143"/>
    <w:rsid w:val="00121731"/>
    <w:rsid w:val="00122E44"/>
    <w:rsid w:val="001711FF"/>
    <w:rsid w:val="00173458"/>
    <w:rsid w:val="001978DB"/>
    <w:rsid w:val="00197DFF"/>
    <w:rsid w:val="001A03DC"/>
    <w:rsid w:val="001C2123"/>
    <w:rsid w:val="001D2048"/>
    <w:rsid w:val="001D3E7E"/>
    <w:rsid w:val="002062B3"/>
    <w:rsid w:val="00217B02"/>
    <w:rsid w:val="00227DB6"/>
    <w:rsid w:val="00232C2A"/>
    <w:rsid w:val="00262274"/>
    <w:rsid w:val="00267D5A"/>
    <w:rsid w:val="0029353A"/>
    <w:rsid w:val="00293B4D"/>
    <w:rsid w:val="00295C62"/>
    <w:rsid w:val="002B0DBD"/>
    <w:rsid w:val="002B0E60"/>
    <w:rsid w:val="002D0761"/>
    <w:rsid w:val="002D4BA0"/>
    <w:rsid w:val="002D7AF1"/>
    <w:rsid w:val="00326680"/>
    <w:rsid w:val="003278AE"/>
    <w:rsid w:val="003478C0"/>
    <w:rsid w:val="00347E5E"/>
    <w:rsid w:val="00360C3F"/>
    <w:rsid w:val="00374BEA"/>
    <w:rsid w:val="00382E0E"/>
    <w:rsid w:val="003A24D9"/>
    <w:rsid w:val="003B4151"/>
    <w:rsid w:val="003B4D2A"/>
    <w:rsid w:val="003C566A"/>
    <w:rsid w:val="003D7AA8"/>
    <w:rsid w:val="003E09F2"/>
    <w:rsid w:val="0041127D"/>
    <w:rsid w:val="00423FEC"/>
    <w:rsid w:val="004509A0"/>
    <w:rsid w:val="004633C0"/>
    <w:rsid w:val="00465348"/>
    <w:rsid w:val="004715D9"/>
    <w:rsid w:val="004862AA"/>
    <w:rsid w:val="00491C29"/>
    <w:rsid w:val="004A7E13"/>
    <w:rsid w:val="004B386D"/>
    <w:rsid w:val="004E177A"/>
    <w:rsid w:val="005327FB"/>
    <w:rsid w:val="00533153"/>
    <w:rsid w:val="00550DFB"/>
    <w:rsid w:val="00552CA6"/>
    <w:rsid w:val="00566D3D"/>
    <w:rsid w:val="005A1818"/>
    <w:rsid w:val="005B6652"/>
    <w:rsid w:val="005C4D72"/>
    <w:rsid w:val="005C7E63"/>
    <w:rsid w:val="005D7C3F"/>
    <w:rsid w:val="005E73FA"/>
    <w:rsid w:val="00663667"/>
    <w:rsid w:val="00664C17"/>
    <w:rsid w:val="00670354"/>
    <w:rsid w:val="00687FC7"/>
    <w:rsid w:val="006A1632"/>
    <w:rsid w:val="006F6352"/>
    <w:rsid w:val="00713C5C"/>
    <w:rsid w:val="00720D59"/>
    <w:rsid w:val="007264F1"/>
    <w:rsid w:val="007370A3"/>
    <w:rsid w:val="0073772F"/>
    <w:rsid w:val="00752988"/>
    <w:rsid w:val="00757BD9"/>
    <w:rsid w:val="00762D7B"/>
    <w:rsid w:val="00765065"/>
    <w:rsid w:val="00790A23"/>
    <w:rsid w:val="00791AA1"/>
    <w:rsid w:val="007C302F"/>
    <w:rsid w:val="007C465F"/>
    <w:rsid w:val="007D45CD"/>
    <w:rsid w:val="007D559A"/>
    <w:rsid w:val="007E03D3"/>
    <w:rsid w:val="007E0838"/>
    <w:rsid w:val="007E18B9"/>
    <w:rsid w:val="007F5D38"/>
    <w:rsid w:val="0081260F"/>
    <w:rsid w:val="008453D1"/>
    <w:rsid w:val="00857C95"/>
    <w:rsid w:val="008748CF"/>
    <w:rsid w:val="00876D8C"/>
    <w:rsid w:val="00880A89"/>
    <w:rsid w:val="008819D1"/>
    <w:rsid w:val="008879C8"/>
    <w:rsid w:val="00897258"/>
    <w:rsid w:val="008B00FD"/>
    <w:rsid w:val="008B7A62"/>
    <w:rsid w:val="008C1E33"/>
    <w:rsid w:val="008D3493"/>
    <w:rsid w:val="008D3ACB"/>
    <w:rsid w:val="008E569D"/>
    <w:rsid w:val="00913A02"/>
    <w:rsid w:val="00923890"/>
    <w:rsid w:val="00926B51"/>
    <w:rsid w:val="00933A19"/>
    <w:rsid w:val="009405A3"/>
    <w:rsid w:val="00940706"/>
    <w:rsid w:val="00962EA9"/>
    <w:rsid w:val="00976AB6"/>
    <w:rsid w:val="00986577"/>
    <w:rsid w:val="0099354C"/>
    <w:rsid w:val="009A149A"/>
    <w:rsid w:val="009A2430"/>
    <w:rsid w:val="009A2AB5"/>
    <w:rsid w:val="009B130A"/>
    <w:rsid w:val="009B7F6C"/>
    <w:rsid w:val="009F6129"/>
    <w:rsid w:val="00A05135"/>
    <w:rsid w:val="00A0518A"/>
    <w:rsid w:val="00A06445"/>
    <w:rsid w:val="00A067D3"/>
    <w:rsid w:val="00A24871"/>
    <w:rsid w:val="00A25D9F"/>
    <w:rsid w:val="00A26A14"/>
    <w:rsid w:val="00A430C4"/>
    <w:rsid w:val="00A45B96"/>
    <w:rsid w:val="00A479D0"/>
    <w:rsid w:val="00A720C3"/>
    <w:rsid w:val="00A815E6"/>
    <w:rsid w:val="00A96683"/>
    <w:rsid w:val="00AA4F85"/>
    <w:rsid w:val="00AD1D2F"/>
    <w:rsid w:val="00AD3ECA"/>
    <w:rsid w:val="00AD7E42"/>
    <w:rsid w:val="00AE4AAB"/>
    <w:rsid w:val="00AF2CDC"/>
    <w:rsid w:val="00AF37D5"/>
    <w:rsid w:val="00AF43A1"/>
    <w:rsid w:val="00AF514A"/>
    <w:rsid w:val="00B448A2"/>
    <w:rsid w:val="00B57BCF"/>
    <w:rsid w:val="00B718AA"/>
    <w:rsid w:val="00B769DD"/>
    <w:rsid w:val="00B83E7A"/>
    <w:rsid w:val="00BA0C11"/>
    <w:rsid w:val="00BA503B"/>
    <w:rsid w:val="00BB420D"/>
    <w:rsid w:val="00BB5803"/>
    <w:rsid w:val="00BD5478"/>
    <w:rsid w:val="00BE5B4A"/>
    <w:rsid w:val="00BE698F"/>
    <w:rsid w:val="00BF123A"/>
    <w:rsid w:val="00C1395B"/>
    <w:rsid w:val="00C44E1C"/>
    <w:rsid w:val="00C50C45"/>
    <w:rsid w:val="00C766E1"/>
    <w:rsid w:val="00C9108C"/>
    <w:rsid w:val="00C92C9D"/>
    <w:rsid w:val="00CA13EA"/>
    <w:rsid w:val="00CA1FD8"/>
    <w:rsid w:val="00CA478D"/>
    <w:rsid w:val="00D1391A"/>
    <w:rsid w:val="00D14C02"/>
    <w:rsid w:val="00D21B18"/>
    <w:rsid w:val="00D32ED6"/>
    <w:rsid w:val="00D443BF"/>
    <w:rsid w:val="00D455BE"/>
    <w:rsid w:val="00D508B5"/>
    <w:rsid w:val="00D7521E"/>
    <w:rsid w:val="00D908E1"/>
    <w:rsid w:val="00D93753"/>
    <w:rsid w:val="00D954FD"/>
    <w:rsid w:val="00D95848"/>
    <w:rsid w:val="00DA2134"/>
    <w:rsid w:val="00DB27C5"/>
    <w:rsid w:val="00DC2871"/>
    <w:rsid w:val="00DD0A49"/>
    <w:rsid w:val="00DD5CFE"/>
    <w:rsid w:val="00E20B73"/>
    <w:rsid w:val="00E25874"/>
    <w:rsid w:val="00E33B08"/>
    <w:rsid w:val="00E62431"/>
    <w:rsid w:val="00E63CF7"/>
    <w:rsid w:val="00E71C7C"/>
    <w:rsid w:val="00E738C7"/>
    <w:rsid w:val="00E84FB0"/>
    <w:rsid w:val="00E93A0B"/>
    <w:rsid w:val="00ED1C68"/>
    <w:rsid w:val="00ED2405"/>
    <w:rsid w:val="00ED4794"/>
    <w:rsid w:val="00ED5FAF"/>
    <w:rsid w:val="00EE5458"/>
    <w:rsid w:val="00EE5529"/>
    <w:rsid w:val="00F0045A"/>
    <w:rsid w:val="00F140BE"/>
    <w:rsid w:val="00F26791"/>
    <w:rsid w:val="00F60194"/>
    <w:rsid w:val="00F808CA"/>
    <w:rsid w:val="00FA7003"/>
    <w:rsid w:val="00FB364B"/>
    <w:rsid w:val="00FB55B7"/>
    <w:rsid w:val="00FC1C28"/>
    <w:rsid w:val="00FF161E"/>
    <w:rsid w:val="00FF2ACF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AC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1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76F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33B0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D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55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D559A"/>
    <w:rPr>
      <w:b/>
      <w:bCs/>
    </w:rPr>
  </w:style>
  <w:style w:type="paragraph" w:customStyle="1" w:styleId="msonormalbullet1gif">
    <w:name w:val="msonormalbullet1.gif"/>
    <w:basedOn w:val="Normal"/>
    <w:uiPriority w:val="99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Normal"/>
    <w:uiPriority w:val="99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B55B7"/>
  </w:style>
  <w:style w:type="paragraph" w:styleId="Footer">
    <w:name w:val="footer"/>
    <w:basedOn w:val="Normal"/>
    <w:link w:val="FooterChar"/>
    <w:uiPriority w:val="99"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B55B7"/>
  </w:style>
  <w:style w:type="paragraph" w:customStyle="1" w:styleId="1">
    <w:name w:val="Знак Знак1"/>
    <w:basedOn w:val="Normal"/>
    <w:uiPriority w:val="99"/>
    <w:rsid w:val="008748C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1">
    <w:name w:val="Знак Знак11"/>
    <w:basedOn w:val="Normal"/>
    <w:link w:val="DefaultParagraphFont"/>
    <w:uiPriority w:val="99"/>
    <w:rsid w:val="0012014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395</Words>
  <Characters>2253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Надежда</cp:lastModifiedBy>
  <cp:revision>2</cp:revision>
  <cp:lastPrinted>2024-09-12T12:58:00Z</cp:lastPrinted>
  <dcterms:created xsi:type="dcterms:W3CDTF">2024-09-12T12:59:00Z</dcterms:created>
  <dcterms:modified xsi:type="dcterms:W3CDTF">2024-09-12T12:59:00Z</dcterms:modified>
</cp:coreProperties>
</file>