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C4" w:rsidRPr="008748CF" w:rsidRDefault="00A430C4" w:rsidP="00D32E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A430C4" w:rsidRPr="008748CF" w:rsidRDefault="00A430C4" w:rsidP="00E93A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</w:t>
      </w:r>
      <w:bookmarkStart w:id="0" w:name="_Hlk138668661"/>
      <w:r w:rsidRPr="008748CF">
        <w:rPr>
          <w:rFonts w:ascii="Times New Roman" w:hAnsi="Times New Roman" w:cs="Times New Roman"/>
          <w:b/>
          <w:bCs/>
          <w:sz w:val="24"/>
          <w:szCs w:val="24"/>
        </w:rPr>
        <w:t>по подготовке проекта Правил землепользования и застройки сельского поселения Приморский муниципального района Ставропольский Самарской области</w:t>
      </w:r>
      <w:bookmarkEnd w:id="0"/>
    </w:p>
    <w:p w:rsidR="00A430C4" w:rsidRPr="008748CF" w:rsidRDefault="00A430C4" w:rsidP="00E93A0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</w:rPr>
        <w:t>от 23 августа 2024 года</w:t>
      </w:r>
    </w:p>
    <w:p w:rsidR="00A430C4" w:rsidRPr="008748CF" w:rsidRDefault="00A430C4" w:rsidP="00E93A0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430C4" w:rsidRPr="008748CF" w:rsidRDefault="00A430C4" w:rsidP="00A815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748CF">
        <w:rPr>
          <w:rFonts w:ascii="Times New Roman" w:hAnsi="Times New Roman" w:cs="Times New Roman"/>
          <w:sz w:val="24"/>
          <w:szCs w:val="24"/>
        </w:rPr>
        <w:t xml:space="preserve"> Основание подготовки заключения – Протокол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23.</w:t>
      </w:r>
      <w:bookmarkStart w:id="1" w:name="_GoBack"/>
      <w:bookmarkEnd w:id="1"/>
      <w:r w:rsidRPr="008748CF">
        <w:rPr>
          <w:rFonts w:ascii="Times New Roman" w:hAnsi="Times New Roman" w:cs="Times New Roman"/>
          <w:sz w:val="24"/>
          <w:szCs w:val="24"/>
        </w:rPr>
        <w:t>08.2024года.</w:t>
      </w:r>
    </w:p>
    <w:p w:rsidR="00A430C4" w:rsidRPr="008748CF" w:rsidRDefault="00A430C4" w:rsidP="008748C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748CF">
        <w:rPr>
          <w:rFonts w:ascii="Times New Roman" w:hAnsi="Times New Roman" w:cs="Times New Roman"/>
          <w:sz w:val="24"/>
          <w:szCs w:val="24"/>
        </w:rPr>
        <w:t xml:space="preserve"> Вопрос, вынесенный на рассмотрение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(далее по тексту – Комиссия): о </w:t>
      </w:r>
      <w:r w:rsidRPr="008748CF">
        <w:rPr>
          <w:rFonts w:ascii="Times New Roman" w:hAnsi="Times New Roman" w:cs="Times New Roman"/>
          <w:sz w:val="24"/>
          <w:szCs w:val="24"/>
          <w:lang w:eastAsia="ru-RU"/>
        </w:rPr>
        <w:t>предоставлении разрешения на условно разрешенный вид использования земельного участка – «магазины» код 4.4» в отношении земельного участка с кадастровым номером 63:32:2501002:667, расположенного по адресу: Самарская область, муниципальный район Ставропольский, сельское поселение Приморский, поселок Приморский, улица Советская, участок № 1-М в территориальной зоне Ж1.</w:t>
      </w:r>
    </w:p>
    <w:p w:rsidR="00A430C4" w:rsidRPr="008748CF" w:rsidRDefault="00A430C4" w:rsidP="00E93A0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748CF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вопроса, указанного в пункте 2 настоящего заключения, Комиссия решила:</w:t>
      </w:r>
    </w:p>
    <w:p w:rsidR="00A430C4" w:rsidRPr="008748CF" w:rsidRDefault="00A430C4" w:rsidP="008748CF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1) принять предложение Шевелева А.А. и Муртазалиева Р.Г. по предоставлению разрешения на условно разрешенный вид использования земельного участка с кадастровым номером 63:32:2501002:667, расположенного по адресу: Самарская область, муниципальный район Ставропольский, сельское поселение Приморский, поселок Приморский, улица Советская, участок № 1-М в территориальной зоне Ж1 – «магазины» код 4.4).</w:t>
      </w:r>
    </w:p>
    <w:p w:rsidR="00A430C4" w:rsidRPr="008748CF" w:rsidRDefault="00A430C4" w:rsidP="008748CF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48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2) направить Главе сельского поселения Приморский муниципального района Ставропольский Самарской области заключение Комиссии о принятии предложения Шевелева А.А. и Муртазалиева Р.Г. по предоставлению разрешения на условно разрешенный вид использования земельного участка с кадастровым номером 63:32:2501002:667,</w:t>
      </w:r>
      <w:r w:rsidRPr="008748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748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целью проведения в сельском поселении Приморский муниципального района Ставропольский Самарской области публичных слушаний по данному вопросу.</w:t>
      </w:r>
    </w:p>
    <w:p w:rsidR="00A430C4" w:rsidRPr="008748CF" w:rsidRDefault="00A430C4" w:rsidP="001A03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0C4" w:rsidRPr="008748CF" w:rsidRDefault="00A430C4" w:rsidP="00197D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0C4" w:rsidRPr="008748CF" w:rsidRDefault="00A430C4" w:rsidP="008B7A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CF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Pr="008748CF">
        <w:rPr>
          <w:rFonts w:ascii="Times New Roman" w:hAnsi="Times New Roman" w:cs="Times New Roman"/>
          <w:sz w:val="24"/>
          <w:szCs w:val="24"/>
        </w:rPr>
        <w:tab/>
      </w:r>
      <w:r w:rsidRPr="008748CF">
        <w:rPr>
          <w:rFonts w:ascii="Times New Roman" w:hAnsi="Times New Roman" w:cs="Times New Roman"/>
          <w:sz w:val="24"/>
          <w:szCs w:val="24"/>
        </w:rPr>
        <w:tab/>
      </w:r>
      <w:r w:rsidRPr="008748CF">
        <w:rPr>
          <w:rFonts w:ascii="Times New Roman" w:hAnsi="Times New Roman" w:cs="Times New Roman"/>
          <w:sz w:val="24"/>
          <w:szCs w:val="24"/>
        </w:rPr>
        <w:tab/>
      </w:r>
      <w:r w:rsidRPr="008748CF">
        <w:rPr>
          <w:rFonts w:ascii="Times New Roman" w:hAnsi="Times New Roman" w:cs="Times New Roman"/>
          <w:sz w:val="24"/>
          <w:szCs w:val="24"/>
        </w:rPr>
        <w:tab/>
      </w:r>
      <w:r w:rsidRPr="008748CF">
        <w:rPr>
          <w:rFonts w:ascii="Times New Roman" w:hAnsi="Times New Roman" w:cs="Times New Roman"/>
          <w:sz w:val="24"/>
          <w:szCs w:val="24"/>
        </w:rPr>
        <w:tab/>
      </w:r>
      <w:r w:rsidRPr="008748CF">
        <w:rPr>
          <w:rFonts w:ascii="Times New Roman" w:hAnsi="Times New Roman" w:cs="Times New Roman"/>
          <w:sz w:val="24"/>
          <w:szCs w:val="24"/>
        </w:rPr>
        <w:tab/>
      </w:r>
      <w:r w:rsidRPr="008748CF">
        <w:rPr>
          <w:rFonts w:ascii="Times New Roman" w:hAnsi="Times New Roman" w:cs="Times New Roman"/>
          <w:sz w:val="24"/>
          <w:szCs w:val="24"/>
        </w:rPr>
        <w:tab/>
        <w:t xml:space="preserve">                Е.Н. Лаптев</w:t>
      </w:r>
    </w:p>
    <w:sectPr w:rsidR="00A430C4" w:rsidRPr="008748CF" w:rsidSect="003A24D9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0C4" w:rsidRDefault="00A430C4" w:rsidP="00FB55B7">
      <w:pPr>
        <w:spacing w:after="0" w:line="240" w:lineRule="auto"/>
      </w:pPr>
      <w:r>
        <w:separator/>
      </w:r>
    </w:p>
  </w:endnote>
  <w:endnote w:type="continuationSeparator" w:id="0">
    <w:p w:rsidR="00A430C4" w:rsidRDefault="00A430C4" w:rsidP="00FB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C4" w:rsidRDefault="00A430C4">
    <w:pPr>
      <w:pStyle w:val="Footer"/>
      <w:jc w:val="center"/>
    </w:pPr>
    <w:r>
      <w:t xml:space="preserve">     </w:t>
    </w:r>
  </w:p>
  <w:p w:rsidR="00A430C4" w:rsidRDefault="00A430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0C4" w:rsidRDefault="00A430C4" w:rsidP="00FB55B7">
      <w:pPr>
        <w:spacing w:after="0" w:line="240" w:lineRule="auto"/>
      </w:pPr>
      <w:r>
        <w:separator/>
      </w:r>
    </w:p>
  </w:footnote>
  <w:footnote w:type="continuationSeparator" w:id="0">
    <w:p w:rsidR="00A430C4" w:rsidRDefault="00A430C4" w:rsidP="00FB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648"/>
    <w:multiLevelType w:val="hybridMultilevel"/>
    <w:tmpl w:val="D66A35B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77DB"/>
    <w:multiLevelType w:val="hybridMultilevel"/>
    <w:tmpl w:val="7FBE05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73C75"/>
    <w:multiLevelType w:val="hybridMultilevel"/>
    <w:tmpl w:val="89F85BBE"/>
    <w:lvl w:ilvl="0" w:tplc="7A767C4A">
      <w:start w:val="7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A6512D"/>
    <w:multiLevelType w:val="hybridMultilevel"/>
    <w:tmpl w:val="CA18A7F6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4C737EE"/>
    <w:multiLevelType w:val="hybridMultilevel"/>
    <w:tmpl w:val="56AEB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90C2E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5120BF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4F3FE0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7B56C69"/>
    <w:multiLevelType w:val="hybridMultilevel"/>
    <w:tmpl w:val="C3D2E720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AD82507"/>
    <w:multiLevelType w:val="hybridMultilevel"/>
    <w:tmpl w:val="212606E0"/>
    <w:lvl w:ilvl="0" w:tplc="B426B2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16B6E36"/>
    <w:multiLevelType w:val="hybridMultilevel"/>
    <w:tmpl w:val="6C58E396"/>
    <w:lvl w:ilvl="0" w:tplc="46523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8F93B61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4201DDE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6262653"/>
    <w:multiLevelType w:val="hybridMultilevel"/>
    <w:tmpl w:val="0BB47736"/>
    <w:lvl w:ilvl="0" w:tplc="CEFC516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8161900"/>
    <w:multiLevelType w:val="hybridMultilevel"/>
    <w:tmpl w:val="502A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7412C"/>
    <w:multiLevelType w:val="hybridMultilevel"/>
    <w:tmpl w:val="A290E09E"/>
    <w:lvl w:ilvl="0" w:tplc="8FF2E22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C1427E3"/>
    <w:multiLevelType w:val="hybridMultilevel"/>
    <w:tmpl w:val="5F86365E"/>
    <w:lvl w:ilvl="0" w:tplc="2CDC45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6592AA6"/>
    <w:multiLevelType w:val="hybridMultilevel"/>
    <w:tmpl w:val="0356447A"/>
    <w:lvl w:ilvl="0" w:tplc="472E04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161310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3874EBC"/>
    <w:multiLevelType w:val="hybridMultilevel"/>
    <w:tmpl w:val="A620B384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F9481A"/>
    <w:multiLevelType w:val="hybridMultilevel"/>
    <w:tmpl w:val="2156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E639C"/>
    <w:multiLevelType w:val="hybridMultilevel"/>
    <w:tmpl w:val="68088654"/>
    <w:lvl w:ilvl="0" w:tplc="1FAC8B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2457C"/>
    <w:multiLevelType w:val="hybridMultilevel"/>
    <w:tmpl w:val="EA882B3E"/>
    <w:lvl w:ilvl="0" w:tplc="9E464B9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AC6439B"/>
    <w:multiLevelType w:val="hybridMultilevel"/>
    <w:tmpl w:val="A9BAF18A"/>
    <w:lvl w:ilvl="0" w:tplc="C3E6F46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5"/>
  </w:num>
  <w:num w:numId="3">
    <w:abstractNumId w:val="17"/>
  </w:num>
  <w:num w:numId="4">
    <w:abstractNumId w:val="10"/>
  </w:num>
  <w:num w:numId="5">
    <w:abstractNumId w:val="9"/>
  </w:num>
  <w:num w:numId="6">
    <w:abstractNumId w:val="19"/>
  </w:num>
  <w:num w:numId="7">
    <w:abstractNumId w:val="8"/>
  </w:num>
  <w:num w:numId="8">
    <w:abstractNumId w:val="3"/>
  </w:num>
  <w:num w:numId="9">
    <w:abstractNumId w:val="16"/>
  </w:num>
  <w:num w:numId="10">
    <w:abstractNumId w:val="2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2"/>
  </w:num>
  <w:num w:numId="15">
    <w:abstractNumId w:val="12"/>
  </w:num>
  <w:num w:numId="16">
    <w:abstractNumId w:val="15"/>
  </w:num>
  <w:num w:numId="17">
    <w:abstractNumId w:val="6"/>
  </w:num>
  <w:num w:numId="18">
    <w:abstractNumId w:val="7"/>
  </w:num>
  <w:num w:numId="19">
    <w:abstractNumId w:val="18"/>
  </w:num>
  <w:num w:numId="20">
    <w:abstractNumId w:val="21"/>
  </w:num>
  <w:num w:numId="21">
    <w:abstractNumId w:val="4"/>
  </w:num>
  <w:num w:numId="22">
    <w:abstractNumId w:val="0"/>
  </w:num>
  <w:num w:numId="23">
    <w:abstractNumId w:val="13"/>
  </w:num>
  <w:num w:numId="24">
    <w:abstractNumId w:val="2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CFE"/>
    <w:rsid w:val="00026DD6"/>
    <w:rsid w:val="00061C62"/>
    <w:rsid w:val="0007034B"/>
    <w:rsid w:val="000776F6"/>
    <w:rsid w:val="00077D35"/>
    <w:rsid w:val="0008167C"/>
    <w:rsid w:val="0008789B"/>
    <w:rsid w:val="0009148F"/>
    <w:rsid w:val="000944A1"/>
    <w:rsid w:val="00100CC3"/>
    <w:rsid w:val="00102F76"/>
    <w:rsid w:val="00115B3A"/>
    <w:rsid w:val="001168EE"/>
    <w:rsid w:val="00121731"/>
    <w:rsid w:val="00122E44"/>
    <w:rsid w:val="001711FF"/>
    <w:rsid w:val="00173458"/>
    <w:rsid w:val="001978DB"/>
    <w:rsid w:val="00197DFF"/>
    <w:rsid w:val="001A03DC"/>
    <w:rsid w:val="001C2123"/>
    <w:rsid w:val="001D2048"/>
    <w:rsid w:val="001D3E7E"/>
    <w:rsid w:val="002062B3"/>
    <w:rsid w:val="00217B02"/>
    <w:rsid w:val="00227DB6"/>
    <w:rsid w:val="00232C2A"/>
    <w:rsid w:val="00262274"/>
    <w:rsid w:val="00267D5A"/>
    <w:rsid w:val="0029353A"/>
    <w:rsid w:val="00293B4D"/>
    <w:rsid w:val="00295C62"/>
    <w:rsid w:val="002B0DBD"/>
    <w:rsid w:val="002B0E60"/>
    <w:rsid w:val="002D0761"/>
    <w:rsid w:val="002D4BA0"/>
    <w:rsid w:val="002D7AF1"/>
    <w:rsid w:val="00326680"/>
    <w:rsid w:val="003278AE"/>
    <w:rsid w:val="003478C0"/>
    <w:rsid w:val="00347E5E"/>
    <w:rsid w:val="00360C3F"/>
    <w:rsid w:val="00374BEA"/>
    <w:rsid w:val="00382E0E"/>
    <w:rsid w:val="003A24D9"/>
    <w:rsid w:val="003B4151"/>
    <w:rsid w:val="003B4D2A"/>
    <w:rsid w:val="003C566A"/>
    <w:rsid w:val="003D7AA8"/>
    <w:rsid w:val="003E09F2"/>
    <w:rsid w:val="0041127D"/>
    <w:rsid w:val="00423FEC"/>
    <w:rsid w:val="004509A0"/>
    <w:rsid w:val="004633C0"/>
    <w:rsid w:val="00465348"/>
    <w:rsid w:val="004715D9"/>
    <w:rsid w:val="004862AA"/>
    <w:rsid w:val="00491C29"/>
    <w:rsid w:val="004A7E13"/>
    <w:rsid w:val="004B386D"/>
    <w:rsid w:val="004E177A"/>
    <w:rsid w:val="005327FB"/>
    <w:rsid w:val="00533153"/>
    <w:rsid w:val="00550DFB"/>
    <w:rsid w:val="00566D3D"/>
    <w:rsid w:val="005A1818"/>
    <w:rsid w:val="005B6652"/>
    <w:rsid w:val="005C4D72"/>
    <w:rsid w:val="005C7E63"/>
    <w:rsid w:val="005D7C3F"/>
    <w:rsid w:val="005E73FA"/>
    <w:rsid w:val="00663667"/>
    <w:rsid w:val="00664C17"/>
    <w:rsid w:val="00670354"/>
    <w:rsid w:val="00687FC7"/>
    <w:rsid w:val="006A1632"/>
    <w:rsid w:val="006F6352"/>
    <w:rsid w:val="00713C5C"/>
    <w:rsid w:val="00720D59"/>
    <w:rsid w:val="007264F1"/>
    <w:rsid w:val="007370A3"/>
    <w:rsid w:val="0073772F"/>
    <w:rsid w:val="00757BD9"/>
    <w:rsid w:val="00762D7B"/>
    <w:rsid w:val="00765065"/>
    <w:rsid w:val="00790A23"/>
    <w:rsid w:val="00791AA1"/>
    <w:rsid w:val="007C302F"/>
    <w:rsid w:val="007C465F"/>
    <w:rsid w:val="007D45CD"/>
    <w:rsid w:val="007D559A"/>
    <w:rsid w:val="007E03D3"/>
    <w:rsid w:val="007E0838"/>
    <w:rsid w:val="007E18B9"/>
    <w:rsid w:val="007F5D38"/>
    <w:rsid w:val="0081260F"/>
    <w:rsid w:val="008453D1"/>
    <w:rsid w:val="00857C95"/>
    <w:rsid w:val="008748CF"/>
    <w:rsid w:val="00876D8C"/>
    <w:rsid w:val="00880A89"/>
    <w:rsid w:val="008819D1"/>
    <w:rsid w:val="008879C8"/>
    <w:rsid w:val="00897258"/>
    <w:rsid w:val="008B00FD"/>
    <w:rsid w:val="008B7A62"/>
    <w:rsid w:val="008C1E33"/>
    <w:rsid w:val="008D3493"/>
    <w:rsid w:val="008D3ACB"/>
    <w:rsid w:val="008E569D"/>
    <w:rsid w:val="00913A02"/>
    <w:rsid w:val="00923890"/>
    <w:rsid w:val="00926B51"/>
    <w:rsid w:val="00933A19"/>
    <w:rsid w:val="009405A3"/>
    <w:rsid w:val="00940706"/>
    <w:rsid w:val="00962EA9"/>
    <w:rsid w:val="00976AB6"/>
    <w:rsid w:val="00986577"/>
    <w:rsid w:val="0099354C"/>
    <w:rsid w:val="009A149A"/>
    <w:rsid w:val="009A2430"/>
    <w:rsid w:val="009A2AB5"/>
    <w:rsid w:val="009B130A"/>
    <w:rsid w:val="009B7F6C"/>
    <w:rsid w:val="009F6129"/>
    <w:rsid w:val="00A05135"/>
    <w:rsid w:val="00A0518A"/>
    <w:rsid w:val="00A06445"/>
    <w:rsid w:val="00A067D3"/>
    <w:rsid w:val="00A24871"/>
    <w:rsid w:val="00A25D9F"/>
    <w:rsid w:val="00A26A14"/>
    <w:rsid w:val="00A430C4"/>
    <w:rsid w:val="00A45B96"/>
    <w:rsid w:val="00A479D0"/>
    <w:rsid w:val="00A720C3"/>
    <w:rsid w:val="00A815E6"/>
    <w:rsid w:val="00A96683"/>
    <w:rsid w:val="00AA4F85"/>
    <w:rsid w:val="00AD1D2F"/>
    <w:rsid w:val="00AD3ECA"/>
    <w:rsid w:val="00AD7E42"/>
    <w:rsid w:val="00AE4AAB"/>
    <w:rsid w:val="00AF2CDC"/>
    <w:rsid w:val="00AF37D5"/>
    <w:rsid w:val="00AF43A1"/>
    <w:rsid w:val="00AF514A"/>
    <w:rsid w:val="00B448A2"/>
    <w:rsid w:val="00B57BCF"/>
    <w:rsid w:val="00B718AA"/>
    <w:rsid w:val="00B769DD"/>
    <w:rsid w:val="00B83E7A"/>
    <w:rsid w:val="00BA0C11"/>
    <w:rsid w:val="00BA503B"/>
    <w:rsid w:val="00BB420D"/>
    <w:rsid w:val="00BB5803"/>
    <w:rsid w:val="00BD5478"/>
    <w:rsid w:val="00BE5B4A"/>
    <w:rsid w:val="00BE698F"/>
    <w:rsid w:val="00BF123A"/>
    <w:rsid w:val="00C1395B"/>
    <w:rsid w:val="00C44E1C"/>
    <w:rsid w:val="00C50C45"/>
    <w:rsid w:val="00C766E1"/>
    <w:rsid w:val="00C9108C"/>
    <w:rsid w:val="00C92C9D"/>
    <w:rsid w:val="00CA13EA"/>
    <w:rsid w:val="00CA1FD8"/>
    <w:rsid w:val="00CA478D"/>
    <w:rsid w:val="00D1391A"/>
    <w:rsid w:val="00D14C02"/>
    <w:rsid w:val="00D21B18"/>
    <w:rsid w:val="00D32ED6"/>
    <w:rsid w:val="00D443BF"/>
    <w:rsid w:val="00D455BE"/>
    <w:rsid w:val="00D508B5"/>
    <w:rsid w:val="00D7521E"/>
    <w:rsid w:val="00D908E1"/>
    <w:rsid w:val="00D93753"/>
    <w:rsid w:val="00D954FD"/>
    <w:rsid w:val="00D95848"/>
    <w:rsid w:val="00DA2134"/>
    <w:rsid w:val="00DB27C5"/>
    <w:rsid w:val="00DC2871"/>
    <w:rsid w:val="00DD0A49"/>
    <w:rsid w:val="00DD5CFE"/>
    <w:rsid w:val="00E20B73"/>
    <w:rsid w:val="00E25874"/>
    <w:rsid w:val="00E33B08"/>
    <w:rsid w:val="00E62431"/>
    <w:rsid w:val="00E63CF7"/>
    <w:rsid w:val="00E71C7C"/>
    <w:rsid w:val="00E738C7"/>
    <w:rsid w:val="00E84FB0"/>
    <w:rsid w:val="00E93A0B"/>
    <w:rsid w:val="00ED1C68"/>
    <w:rsid w:val="00ED2405"/>
    <w:rsid w:val="00ED4794"/>
    <w:rsid w:val="00ED5FAF"/>
    <w:rsid w:val="00EE5458"/>
    <w:rsid w:val="00EE5529"/>
    <w:rsid w:val="00F0045A"/>
    <w:rsid w:val="00F140BE"/>
    <w:rsid w:val="00F26791"/>
    <w:rsid w:val="00F60194"/>
    <w:rsid w:val="00F808CA"/>
    <w:rsid w:val="00FA7003"/>
    <w:rsid w:val="00FB364B"/>
    <w:rsid w:val="00FB55B7"/>
    <w:rsid w:val="00FC1C28"/>
    <w:rsid w:val="00FF161E"/>
    <w:rsid w:val="00FF2ACF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AC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76F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33B0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D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55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7D559A"/>
    <w:rPr>
      <w:b/>
      <w:bCs/>
    </w:rPr>
  </w:style>
  <w:style w:type="paragraph" w:customStyle="1" w:styleId="msonormalbullet1gif">
    <w:name w:val="msonormalbullet1.gif"/>
    <w:basedOn w:val="Normal"/>
    <w:uiPriority w:val="99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Normal"/>
    <w:uiPriority w:val="99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B55B7"/>
  </w:style>
  <w:style w:type="paragraph" w:styleId="Footer">
    <w:name w:val="footer"/>
    <w:basedOn w:val="Normal"/>
    <w:link w:val="FooterChar"/>
    <w:uiPriority w:val="99"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B55B7"/>
  </w:style>
  <w:style w:type="paragraph" w:customStyle="1" w:styleId="1">
    <w:name w:val="Знак Знак1"/>
    <w:basedOn w:val="Normal"/>
    <w:link w:val="DefaultParagraphFont"/>
    <w:uiPriority w:val="99"/>
    <w:rsid w:val="008748C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300</Words>
  <Characters>1713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Надежда</cp:lastModifiedBy>
  <cp:revision>2</cp:revision>
  <cp:lastPrinted>2024-09-12T12:46:00Z</cp:lastPrinted>
  <dcterms:created xsi:type="dcterms:W3CDTF">2024-09-12T12:47:00Z</dcterms:created>
  <dcterms:modified xsi:type="dcterms:W3CDTF">2024-09-12T12:47:00Z</dcterms:modified>
</cp:coreProperties>
</file>