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165" w:rsidRPr="008847A4" w:rsidRDefault="00E10165" w:rsidP="005D3CA8">
      <w:pPr>
        <w:jc w:val="center"/>
        <w:rPr>
          <w:sz w:val="28"/>
          <w:szCs w:val="28"/>
        </w:rPr>
      </w:pPr>
    </w:p>
    <w:p w:rsidR="00E10165" w:rsidRPr="008847A4" w:rsidRDefault="00E10165" w:rsidP="005D3CA8">
      <w:pPr>
        <w:jc w:val="center"/>
        <w:rPr>
          <w:b/>
          <w:bCs/>
          <w:sz w:val="28"/>
          <w:szCs w:val="28"/>
        </w:rPr>
      </w:pPr>
    </w:p>
    <w:p w:rsidR="00E10165" w:rsidRPr="008847A4" w:rsidRDefault="00E10165" w:rsidP="005D3CA8">
      <w:pPr>
        <w:jc w:val="center"/>
        <w:rPr>
          <w:sz w:val="28"/>
          <w:szCs w:val="28"/>
        </w:rPr>
      </w:pPr>
      <w:r w:rsidRPr="008847A4">
        <w:rPr>
          <w:sz w:val="28"/>
          <w:szCs w:val="28"/>
        </w:rPr>
        <w:t>ПОСТАНОВЛЕНИЕ</w:t>
      </w:r>
    </w:p>
    <w:p w:rsidR="00E10165" w:rsidRPr="008847A4" w:rsidRDefault="00E10165" w:rsidP="005D3CA8">
      <w:pPr>
        <w:jc w:val="center"/>
        <w:rPr>
          <w:sz w:val="28"/>
          <w:szCs w:val="28"/>
        </w:rPr>
      </w:pPr>
    </w:p>
    <w:p w:rsidR="00E10165" w:rsidRPr="008847A4" w:rsidRDefault="00E10165" w:rsidP="005D3CA8">
      <w:pPr>
        <w:suppressAutoHyphens/>
        <w:autoSpaceDE w:val="0"/>
        <w:rPr>
          <w:sz w:val="28"/>
          <w:szCs w:val="28"/>
        </w:rPr>
      </w:pPr>
    </w:p>
    <w:p w:rsidR="00E10165" w:rsidRPr="008847A4" w:rsidRDefault="00E10165" w:rsidP="005D3CA8">
      <w:pPr>
        <w:rPr>
          <w:sz w:val="28"/>
          <w:szCs w:val="28"/>
        </w:rPr>
      </w:pPr>
      <w:r w:rsidRPr="008847A4">
        <w:rPr>
          <w:sz w:val="28"/>
          <w:szCs w:val="28"/>
        </w:rPr>
        <w:t xml:space="preserve">  от   _______________                                                 №________________</w:t>
      </w:r>
    </w:p>
    <w:p w:rsidR="00E10165" w:rsidRDefault="00E10165" w:rsidP="00E445CF">
      <w:pPr>
        <w:rPr>
          <w:sz w:val="20"/>
          <w:szCs w:val="20"/>
        </w:rPr>
      </w:pPr>
    </w:p>
    <w:p w:rsidR="00E10165" w:rsidRDefault="00E10165" w:rsidP="00A82816">
      <w:pPr>
        <w:jc w:val="center"/>
        <w:rPr>
          <w:sz w:val="26"/>
          <w:szCs w:val="26"/>
        </w:rPr>
      </w:pPr>
    </w:p>
    <w:p w:rsidR="00E10165" w:rsidRPr="003B2FF1" w:rsidRDefault="00E10165" w:rsidP="003B2FF1">
      <w:pPr>
        <w:jc w:val="center"/>
        <w:rPr>
          <w:b/>
          <w:bCs/>
          <w:sz w:val="28"/>
          <w:szCs w:val="28"/>
        </w:rPr>
      </w:pPr>
      <w:r w:rsidRPr="003B2FF1">
        <w:rPr>
          <w:b/>
          <w:bCs/>
          <w:sz w:val="28"/>
          <w:szCs w:val="28"/>
        </w:rPr>
        <w:t xml:space="preserve">Об утверждении Перечня видов муниципального контроля </w:t>
      </w:r>
    </w:p>
    <w:p w:rsidR="00E10165" w:rsidRPr="003B2FF1" w:rsidRDefault="00E10165" w:rsidP="003B2FF1">
      <w:pPr>
        <w:jc w:val="center"/>
        <w:rPr>
          <w:b/>
          <w:bCs/>
          <w:sz w:val="28"/>
          <w:szCs w:val="28"/>
        </w:rPr>
      </w:pPr>
      <w:r w:rsidRPr="003B2FF1">
        <w:rPr>
          <w:b/>
          <w:bCs/>
          <w:sz w:val="28"/>
          <w:szCs w:val="28"/>
        </w:rPr>
        <w:t xml:space="preserve">на территории </w:t>
      </w:r>
      <w:r>
        <w:rPr>
          <w:b/>
          <w:bCs/>
          <w:sz w:val="28"/>
          <w:szCs w:val="28"/>
        </w:rPr>
        <w:t>сельского поселения _______________</w:t>
      </w:r>
      <w:r w:rsidRPr="003B2FF1">
        <w:rPr>
          <w:b/>
          <w:bCs/>
          <w:sz w:val="28"/>
          <w:szCs w:val="28"/>
        </w:rPr>
        <w:t xml:space="preserve">муниципального района </w:t>
      </w:r>
      <w:r>
        <w:rPr>
          <w:b/>
          <w:bCs/>
          <w:sz w:val="28"/>
          <w:szCs w:val="28"/>
        </w:rPr>
        <w:t>Ставропольский</w:t>
      </w:r>
      <w:r w:rsidRPr="003B2FF1">
        <w:rPr>
          <w:b/>
          <w:bCs/>
          <w:sz w:val="28"/>
          <w:szCs w:val="28"/>
        </w:rPr>
        <w:t xml:space="preserve"> Самарской области</w:t>
      </w:r>
    </w:p>
    <w:p w:rsidR="00E10165" w:rsidRPr="003B2FF1" w:rsidRDefault="00E10165" w:rsidP="00A82816">
      <w:pPr>
        <w:jc w:val="center"/>
        <w:rPr>
          <w:b/>
          <w:bCs/>
          <w:sz w:val="28"/>
          <w:szCs w:val="28"/>
        </w:rPr>
      </w:pPr>
    </w:p>
    <w:p w:rsidR="00E10165" w:rsidRPr="003B2FF1" w:rsidRDefault="00E10165" w:rsidP="00A82816">
      <w:pPr>
        <w:jc w:val="center"/>
        <w:rPr>
          <w:b/>
          <w:bCs/>
          <w:sz w:val="28"/>
          <w:szCs w:val="28"/>
        </w:rPr>
      </w:pPr>
    </w:p>
    <w:p w:rsidR="00E10165" w:rsidRDefault="00E10165" w:rsidP="00464BE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17.1, пунктом 3 части 4 статьи 36 </w:t>
      </w:r>
      <w:r w:rsidRPr="00464BE0">
        <w:rPr>
          <w:sz w:val="28"/>
          <w:szCs w:val="28"/>
        </w:rPr>
        <w:t>Федеральн</w:t>
      </w:r>
      <w:r>
        <w:rPr>
          <w:sz w:val="28"/>
          <w:szCs w:val="28"/>
        </w:rPr>
        <w:t>ого закона</w:t>
      </w:r>
      <w:r w:rsidRPr="00464BE0">
        <w:rPr>
          <w:sz w:val="28"/>
          <w:szCs w:val="28"/>
        </w:rPr>
        <w:t xml:space="preserve"> № 131-ФЗ от 06.10.2003 «Об общих принципах организации местного самоуправления в Российской Федерации», пунктом </w:t>
      </w:r>
      <w:r>
        <w:rPr>
          <w:sz w:val="28"/>
          <w:szCs w:val="28"/>
        </w:rPr>
        <w:t>__</w:t>
      </w:r>
      <w:r w:rsidRPr="00464BE0">
        <w:rPr>
          <w:sz w:val="28"/>
          <w:szCs w:val="28"/>
        </w:rPr>
        <w:t xml:space="preserve"> статьи </w:t>
      </w:r>
      <w:r>
        <w:rPr>
          <w:sz w:val="28"/>
          <w:szCs w:val="28"/>
        </w:rPr>
        <w:t>_________</w:t>
      </w:r>
      <w:r w:rsidRPr="00464BE0">
        <w:rPr>
          <w:sz w:val="28"/>
          <w:szCs w:val="28"/>
        </w:rPr>
        <w:t xml:space="preserve"> Устав</w:t>
      </w:r>
      <w:r>
        <w:rPr>
          <w:sz w:val="28"/>
          <w:szCs w:val="28"/>
        </w:rPr>
        <w:t>а</w:t>
      </w:r>
      <w:r w:rsidRPr="00464BE0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 ______________</w:t>
      </w:r>
      <w:r w:rsidRPr="00464BE0">
        <w:rPr>
          <w:sz w:val="28"/>
          <w:szCs w:val="28"/>
        </w:rPr>
        <w:t xml:space="preserve">муниципального района Ставропольский Самарской области, принятого </w:t>
      </w:r>
      <w:r>
        <w:rPr>
          <w:sz w:val="28"/>
          <w:szCs w:val="28"/>
        </w:rPr>
        <w:t>Р</w:t>
      </w:r>
      <w:r w:rsidRPr="00464BE0">
        <w:rPr>
          <w:sz w:val="28"/>
          <w:szCs w:val="28"/>
        </w:rPr>
        <w:t xml:space="preserve">ешением Собрания Представителей </w:t>
      </w:r>
      <w:r>
        <w:rPr>
          <w:sz w:val="28"/>
          <w:szCs w:val="28"/>
        </w:rPr>
        <w:t xml:space="preserve">сельского поселения_____________ </w:t>
      </w:r>
      <w:r w:rsidRPr="00464BE0">
        <w:rPr>
          <w:sz w:val="28"/>
          <w:szCs w:val="28"/>
        </w:rPr>
        <w:t xml:space="preserve">муниципального района Ставропольский Самарской области от </w:t>
      </w:r>
      <w:r>
        <w:rPr>
          <w:sz w:val="28"/>
          <w:szCs w:val="28"/>
        </w:rPr>
        <w:t>______________</w:t>
      </w:r>
      <w:r w:rsidRPr="00464BE0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____________, а также в целях </w:t>
      </w:r>
      <w:r w:rsidRPr="00376DC1">
        <w:rPr>
          <w:sz w:val="28"/>
          <w:szCs w:val="28"/>
        </w:rPr>
        <w:t xml:space="preserve">реализации мероприятий по реформированию муниципального контроля на территории </w:t>
      </w:r>
      <w:r>
        <w:rPr>
          <w:sz w:val="28"/>
          <w:szCs w:val="28"/>
        </w:rPr>
        <w:t>сельского поселения ___________________</w:t>
      </w:r>
      <w:r w:rsidRPr="00376DC1">
        <w:rPr>
          <w:sz w:val="28"/>
          <w:szCs w:val="28"/>
        </w:rPr>
        <w:t>муниципального района Ставропольский Самарской области</w:t>
      </w:r>
      <w:r>
        <w:rPr>
          <w:sz w:val="28"/>
          <w:szCs w:val="28"/>
        </w:rPr>
        <w:t xml:space="preserve"> администрация сельского поселения ______________муниципального района Ставропольский Самарской области постановляет</w:t>
      </w:r>
      <w:r w:rsidRPr="00376DC1">
        <w:rPr>
          <w:sz w:val="28"/>
          <w:szCs w:val="28"/>
        </w:rPr>
        <w:t>:</w:t>
      </w:r>
      <w:r w:rsidRPr="00464BE0">
        <w:rPr>
          <w:sz w:val="28"/>
          <w:szCs w:val="28"/>
        </w:rPr>
        <w:t xml:space="preserve"> </w:t>
      </w:r>
    </w:p>
    <w:p w:rsidR="00E10165" w:rsidRDefault="00E10165" w:rsidP="00464BE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3B2FF1">
        <w:rPr>
          <w:sz w:val="28"/>
          <w:szCs w:val="28"/>
        </w:rPr>
        <w:t xml:space="preserve">Утвердить Перечень видов муниципального контроля на территории </w:t>
      </w:r>
      <w:r>
        <w:rPr>
          <w:sz w:val="28"/>
          <w:szCs w:val="28"/>
        </w:rPr>
        <w:t>сельского поселения ________________</w:t>
      </w:r>
      <w:r w:rsidRPr="003B2FF1">
        <w:rPr>
          <w:sz w:val="28"/>
          <w:szCs w:val="28"/>
        </w:rPr>
        <w:t>муниципального района Ставропольский Самарской области  (далее – Перечень) согласно приложению.</w:t>
      </w:r>
    </w:p>
    <w:p w:rsidR="00E10165" w:rsidRDefault="00E10165" w:rsidP="006C1BB7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Ответственным должностным лицам </w:t>
      </w:r>
      <w:r w:rsidRPr="003B2FF1">
        <w:rPr>
          <w:sz w:val="28"/>
          <w:szCs w:val="28"/>
        </w:rPr>
        <w:t>обеспечить своевременн</w:t>
      </w:r>
      <w:r>
        <w:rPr>
          <w:sz w:val="28"/>
          <w:szCs w:val="28"/>
        </w:rPr>
        <w:t>ую разработку Положений о видах муниципального контроля (предусматривающие ключевые показатели и их целевые значения, индикативные показатели, а также перечни индикаторов риска), а также выполнение иных мероприятий в соответствии с Планом мероприятий («Дорожной картой») по совершенствованию муниципального контроля (надзора) в сельском поселении _________________муниципального района Ставропольский Самарской области.</w:t>
      </w:r>
    </w:p>
    <w:p w:rsidR="00E10165" w:rsidRPr="00E808B5" w:rsidRDefault="00E10165" w:rsidP="006C1BB7">
      <w:pPr>
        <w:pStyle w:val="ListParagraph"/>
        <w:numPr>
          <w:ilvl w:val="0"/>
          <w:numId w:val="7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E808B5">
        <w:rPr>
          <w:sz w:val="28"/>
          <w:szCs w:val="28"/>
        </w:rPr>
        <w:t xml:space="preserve">Опубликовать настоящее постановление в </w:t>
      </w:r>
      <w:r>
        <w:rPr>
          <w:sz w:val="28"/>
          <w:szCs w:val="28"/>
        </w:rPr>
        <w:t>газете</w:t>
      </w:r>
      <w:r w:rsidRPr="00E808B5">
        <w:rPr>
          <w:sz w:val="28"/>
          <w:szCs w:val="28"/>
        </w:rPr>
        <w:t xml:space="preserve"> «Ставрополь-на-Волге. Официальное опубликование» и официальном сайте администрации муниципального района Ставропольский Самарской области в сети Интернет. </w:t>
      </w:r>
    </w:p>
    <w:p w:rsidR="00E10165" w:rsidRPr="00524ACF" w:rsidRDefault="00E10165" w:rsidP="006C1BB7">
      <w:pPr>
        <w:pStyle w:val="ListParagraph"/>
        <w:numPr>
          <w:ilvl w:val="0"/>
          <w:numId w:val="7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524ACF">
        <w:rPr>
          <w:sz w:val="28"/>
          <w:szCs w:val="28"/>
        </w:rPr>
        <w:t xml:space="preserve">Контроль за выполнением настоящего </w:t>
      </w:r>
      <w:r>
        <w:rPr>
          <w:sz w:val="28"/>
          <w:szCs w:val="28"/>
        </w:rPr>
        <w:t>постановления</w:t>
      </w:r>
      <w:r w:rsidRPr="00524ACF">
        <w:rPr>
          <w:sz w:val="28"/>
          <w:szCs w:val="28"/>
        </w:rPr>
        <w:t xml:space="preserve"> оставляю за собой.</w:t>
      </w:r>
    </w:p>
    <w:p w:rsidR="00E10165" w:rsidRPr="00396A2C" w:rsidRDefault="00E10165" w:rsidP="006C1BB7">
      <w:pPr>
        <w:pStyle w:val="ListParagraph"/>
        <w:numPr>
          <w:ilvl w:val="0"/>
          <w:numId w:val="7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E10165" w:rsidRPr="00396A2C" w:rsidRDefault="00E10165" w:rsidP="006C1BB7">
      <w:pPr>
        <w:ind w:left="360" w:firstLine="851"/>
        <w:jc w:val="both"/>
        <w:rPr>
          <w:sz w:val="28"/>
          <w:szCs w:val="28"/>
        </w:rPr>
      </w:pPr>
    </w:p>
    <w:p w:rsidR="00E10165" w:rsidRDefault="00E10165" w:rsidP="00B30C8D">
      <w:pPr>
        <w:jc w:val="both"/>
        <w:rPr>
          <w:sz w:val="28"/>
          <w:szCs w:val="28"/>
        </w:rPr>
      </w:pPr>
      <w:r w:rsidRPr="00396A2C">
        <w:rPr>
          <w:sz w:val="28"/>
          <w:szCs w:val="28"/>
        </w:rPr>
        <w:t xml:space="preserve">     </w:t>
      </w:r>
    </w:p>
    <w:p w:rsidR="00E10165" w:rsidRPr="00396A2C" w:rsidRDefault="00E10165" w:rsidP="00B30C8D">
      <w:pPr>
        <w:jc w:val="both"/>
        <w:rPr>
          <w:sz w:val="28"/>
          <w:szCs w:val="28"/>
        </w:rPr>
      </w:pPr>
    </w:p>
    <w:p w:rsidR="00E10165" w:rsidRPr="00396A2C" w:rsidRDefault="00E10165" w:rsidP="00B30C8D">
      <w:pPr>
        <w:jc w:val="both"/>
        <w:rPr>
          <w:sz w:val="28"/>
          <w:szCs w:val="28"/>
        </w:rPr>
      </w:pPr>
      <w:r w:rsidRPr="00396A2C">
        <w:rPr>
          <w:sz w:val="28"/>
          <w:szCs w:val="28"/>
        </w:rPr>
        <w:t xml:space="preserve">Глава </w:t>
      </w:r>
      <w:r>
        <w:rPr>
          <w:sz w:val="28"/>
          <w:szCs w:val="28"/>
        </w:rPr>
        <w:t xml:space="preserve">сельского поселения </w:t>
      </w:r>
      <w:r w:rsidRPr="00396A2C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>Ф.И.О.</w:t>
      </w:r>
    </w:p>
    <w:p w:rsidR="00E10165" w:rsidRPr="00396A2C" w:rsidRDefault="00E10165" w:rsidP="005362EE">
      <w:pPr>
        <w:jc w:val="both"/>
        <w:rPr>
          <w:sz w:val="28"/>
          <w:szCs w:val="28"/>
        </w:rPr>
      </w:pPr>
    </w:p>
    <w:p w:rsidR="00E10165" w:rsidRDefault="00E10165" w:rsidP="005362EE">
      <w:pPr>
        <w:jc w:val="both"/>
        <w:rPr>
          <w:sz w:val="28"/>
          <w:szCs w:val="28"/>
        </w:rPr>
      </w:pPr>
    </w:p>
    <w:p w:rsidR="00E10165" w:rsidRDefault="00E10165" w:rsidP="005362EE">
      <w:pPr>
        <w:jc w:val="both"/>
        <w:rPr>
          <w:sz w:val="28"/>
          <w:szCs w:val="28"/>
        </w:rPr>
      </w:pPr>
    </w:p>
    <w:p w:rsidR="00E10165" w:rsidRDefault="00E10165" w:rsidP="005362EE">
      <w:pPr>
        <w:jc w:val="both"/>
        <w:rPr>
          <w:sz w:val="28"/>
          <w:szCs w:val="28"/>
        </w:rPr>
      </w:pPr>
    </w:p>
    <w:p w:rsidR="00E10165" w:rsidRDefault="00E10165" w:rsidP="005362EE">
      <w:pPr>
        <w:jc w:val="both"/>
        <w:rPr>
          <w:sz w:val="28"/>
          <w:szCs w:val="28"/>
        </w:rPr>
      </w:pPr>
    </w:p>
    <w:p w:rsidR="00E10165" w:rsidRDefault="00E10165" w:rsidP="005362EE">
      <w:pPr>
        <w:jc w:val="both"/>
        <w:rPr>
          <w:sz w:val="28"/>
          <w:szCs w:val="28"/>
        </w:rPr>
      </w:pPr>
    </w:p>
    <w:p w:rsidR="00E10165" w:rsidRDefault="00E10165" w:rsidP="005362EE">
      <w:pPr>
        <w:jc w:val="both"/>
        <w:rPr>
          <w:sz w:val="28"/>
          <w:szCs w:val="28"/>
        </w:rPr>
      </w:pPr>
    </w:p>
    <w:p w:rsidR="00E10165" w:rsidRDefault="00E10165" w:rsidP="005362EE">
      <w:pPr>
        <w:jc w:val="both"/>
        <w:rPr>
          <w:sz w:val="28"/>
          <w:szCs w:val="28"/>
        </w:rPr>
      </w:pPr>
    </w:p>
    <w:p w:rsidR="00E10165" w:rsidRDefault="00E10165" w:rsidP="001502D4">
      <w:pPr>
        <w:ind w:left="5103"/>
        <w:jc w:val="center"/>
        <w:rPr>
          <w:sz w:val="28"/>
          <w:szCs w:val="28"/>
        </w:rPr>
      </w:pPr>
    </w:p>
    <w:p w:rsidR="00E10165" w:rsidRDefault="00E10165" w:rsidP="001502D4">
      <w:pPr>
        <w:ind w:left="5103"/>
        <w:jc w:val="center"/>
        <w:rPr>
          <w:sz w:val="28"/>
          <w:szCs w:val="28"/>
        </w:rPr>
      </w:pPr>
    </w:p>
    <w:p w:rsidR="00E10165" w:rsidRDefault="00E10165" w:rsidP="001502D4">
      <w:pPr>
        <w:ind w:left="5103"/>
        <w:jc w:val="center"/>
        <w:rPr>
          <w:sz w:val="28"/>
          <w:szCs w:val="28"/>
        </w:rPr>
      </w:pPr>
    </w:p>
    <w:p w:rsidR="00E10165" w:rsidRDefault="00E10165" w:rsidP="001502D4">
      <w:pPr>
        <w:ind w:left="5103"/>
        <w:jc w:val="center"/>
        <w:rPr>
          <w:sz w:val="28"/>
          <w:szCs w:val="28"/>
        </w:rPr>
      </w:pPr>
    </w:p>
    <w:p w:rsidR="00E10165" w:rsidRDefault="00E10165" w:rsidP="001502D4">
      <w:pPr>
        <w:ind w:left="5103"/>
        <w:jc w:val="center"/>
        <w:rPr>
          <w:sz w:val="28"/>
          <w:szCs w:val="28"/>
        </w:rPr>
      </w:pPr>
    </w:p>
    <w:p w:rsidR="00E10165" w:rsidRDefault="00E10165" w:rsidP="001502D4">
      <w:pPr>
        <w:ind w:left="5103"/>
        <w:jc w:val="center"/>
        <w:rPr>
          <w:sz w:val="28"/>
          <w:szCs w:val="28"/>
        </w:rPr>
      </w:pPr>
    </w:p>
    <w:p w:rsidR="00E10165" w:rsidRDefault="00E10165" w:rsidP="001502D4">
      <w:pPr>
        <w:ind w:left="5103"/>
        <w:jc w:val="center"/>
        <w:rPr>
          <w:sz w:val="28"/>
          <w:szCs w:val="28"/>
        </w:rPr>
      </w:pPr>
    </w:p>
    <w:p w:rsidR="00E10165" w:rsidRDefault="00E10165" w:rsidP="001502D4">
      <w:pPr>
        <w:ind w:left="5103"/>
        <w:jc w:val="center"/>
        <w:rPr>
          <w:sz w:val="28"/>
          <w:szCs w:val="28"/>
        </w:rPr>
      </w:pPr>
    </w:p>
    <w:p w:rsidR="00E10165" w:rsidRDefault="00E10165" w:rsidP="001502D4">
      <w:pPr>
        <w:ind w:left="5103"/>
        <w:jc w:val="center"/>
        <w:rPr>
          <w:sz w:val="28"/>
          <w:szCs w:val="28"/>
        </w:rPr>
      </w:pPr>
    </w:p>
    <w:p w:rsidR="00E10165" w:rsidRDefault="00E10165" w:rsidP="001502D4">
      <w:pPr>
        <w:ind w:left="5103"/>
        <w:jc w:val="center"/>
        <w:rPr>
          <w:sz w:val="28"/>
          <w:szCs w:val="28"/>
        </w:rPr>
      </w:pPr>
    </w:p>
    <w:p w:rsidR="00E10165" w:rsidRDefault="00E10165" w:rsidP="001502D4">
      <w:pPr>
        <w:ind w:left="5103"/>
        <w:jc w:val="center"/>
        <w:rPr>
          <w:sz w:val="28"/>
          <w:szCs w:val="28"/>
        </w:rPr>
      </w:pPr>
    </w:p>
    <w:p w:rsidR="00E10165" w:rsidRDefault="00E10165" w:rsidP="001502D4">
      <w:pPr>
        <w:ind w:left="5103"/>
        <w:jc w:val="center"/>
        <w:rPr>
          <w:sz w:val="28"/>
          <w:szCs w:val="28"/>
        </w:rPr>
      </w:pPr>
    </w:p>
    <w:p w:rsidR="00E10165" w:rsidRDefault="00E10165" w:rsidP="001502D4">
      <w:pPr>
        <w:ind w:left="5103"/>
        <w:jc w:val="center"/>
        <w:rPr>
          <w:sz w:val="28"/>
          <w:szCs w:val="28"/>
        </w:rPr>
      </w:pPr>
    </w:p>
    <w:p w:rsidR="00E10165" w:rsidRDefault="00E10165" w:rsidP="001502D4">
      <w:pPr>
        <w:ind w:left="5103"/>
        <w:jc w:val="center"/>
        <w:rPr>
          <w:sz w:val="28"/>
          <w:szCs w:val="28"/>
        </w:rPr>
      </w:pPr>
    </w:p>
    <w:p w:rsidR="00E10165" w:rsidRDefault="00E10165" w:rsidP="001502D4">
      <w:pPr>
        <w:ind w:left="5103"/>
        <w:jc w:val="center"/>
        <w:rPr>
          <w:sz w:val="28"/>
          <w:szCs w:val="28"/>
        </w:rPr>
      </w:pPr>
    </w:p>
    <w:p w:rsidR="00E10165" w:rsidRDefault="00E10165" w:rsidP="001502D4">
      <w:pPr>
        <w:ind w:left="5103"/>
        <w:jc w:val="center"/>
        <w:rPr>
          <w:sz w:val="28"/>
          <w:szCs w:val="28"/>
        </w:rPr>
      </w:pPr>
    </w:p>
    <w:p w:rsidR="00E10165" w:rsidRDefault="00E10165" w:rsidP="001502D4">
      <w:pPr>
        <w:ind w:left="5103"/>
        <w:jc w:val="center"/>
        <w:rPr>
          <w:sz w:val="28"/>
          <w:szCs w:val="28"/>
        </w:rPr>
      </w:pPr>
    </w:p>
    <w:p w:rsidR="00E10165" w:rsidRPr="00396A2C" w:rsidRDefault="00E10165" w:rsidP="001502D4">
      <w:pPr>
        <w:ind w:left="5103"/>
        <w:jc w:val="center"/>
        <w:rPr>
          <w:sz w:val="28"/>
          <w:szCs w:val="28"/>
        </w:rPr>
      </w:pPr>
      <w:r w:rsidRPr="00396A2C">
        <w:rPr>
          <w:sz w:val="28"/>
          <w:szCs w:val="28"/>
        </w:rPr>
        <w:t xml:space="preserve">Приложение </w:t>
      </w:r>
    </w:p>
    <w:p w:rsidR="00E10165" w:rsidRDefault="00E10165" w:rsidP="001502D4">
      <w:pPr>
        <w:ind w:left="5103"/>
        <w:jc w:val="center"/>
        <w:rPr>
          <w:sz w:val="28"/>
          <w:szCs w:val="28"/>
        </w:rPr>
      </w:pPr>
      <w:r w:rsidRPr="00396A2C">
        <w:rPr>
          <w:sz w:val="28"/>
          <w:szCs w:val="28"/>
        </w:rPr>
        <w:t xml:space="preserve">к </w:t>
      </w:r>
      <w:r>
        <w:rPr>
          <w:sz w:val="28"/>
          <w:szCs w:val="28"/>
        </w:rPr>
        <w:t>постановлению</w:t>
      </w:r>
      <w:r w:rsidRPr="00396A2C">
        <w:rPr>
          <w:sz w:val="28"/>
          <w:szCs w:val="28"/>
        </w:rPr>
        <w:t xml:space="preserve"> администрации</w:t>
      </w:r>
    </w:p>
    <w:p w:rsidR="00E10165" w:rsidRPr="00396A2C" w:rsidRDefault="00E10165" w:rsidP="00394131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E10165" w:rsidRDefault="00E10165" w:rsidP="001502D4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</w:t>
      </w:r>
    </w:p>
    <w:p w:rsidR="00E10165" w:rsidRPr="00396A2C" w:rsidRDefault="00E10165" w:rsidP="001502D4">
      <w:pPr>
        <w:ind w:left="5103"/>
        <w:jc w:val="center"/>
        <w:rPr>
          <w:sz w:val="28"/>
          <w:szCs w:val="28"/>
        </w:rPr>
      </w:pPr>
      <w:r w:rsidRPr="00396A2C">
        <w:rPr>
          <w:sz w:val="28"/>
          <w:szCs w:val="28"/>
        </w:rPr>
        <w:t>муниципального района Ставропольский</w:t>
      </w:r>
    </w:p>
    <w:p w:rsidR="00E10165" w:rsidRPr="00396A2C" w:rsidRDefault="00E10165" w:rsidP="001502D4">
      <w:pPr>
        <w:ind w:left="5103"/>
        <w:jc w:val="center"/>
        <w:rPr>
          <w:sz w:val="28"/>
          <w:szCs w:val="28"/>
        </w:rPr>
      </w:pPr>
      <w:r w:rsidRPr="00396A2C">
        <w:rPr>
          <w:sz w:val="28"/>
          <w:szCs w:val="28"/>
        </w:rPr>
        <w:t>Самарской области</w:t>
      </w:r>
    </w:p>
    <w:p w:rsidR="00E10165" w:rsidRPr="00396A2C" w:rsidRDefault="00E10165" w:rsidP="001502D4">
      <w:pPr>
        <w:ind w:left="5103"/>
        <w:jc w:val="center"/>
        <w:rPr>
          <w:sz w:val="28"/>
          <w:szCs w:val="28"/>
        </w:rPr>
      </w:pPr>
      <w:r w:rsidRPr="00396A2C">
        <w:rPr>
          <w:sz w:val="28"/>
          <w:szCs w:val="28"/>
        </w:rPr>
        <w:t>от_____________ №_____________</w:t>
      </w:r>
    </w:p>
    <w:p w:rsidR="00E10165" w:rsidRPr="00396A2C" w:rsidRDefault="00E10165" w:rsidP="00A82816">
      <w:pPr>
        <w:jc w:val="both"/>
        <w:rPr>
          <w:b/>
          <w:bCs/>
          <w:sz w:val="28"/>
          <w:szCs w:val="28"/>
        </w:rPr>
      </w:pPr>
    </w:p>
    <w:p w:rsidR="00E10165" w:rsidRPr="00396A2C" w:rsidRDefault="00E10165" w:rsidP="00696985">
      <w:pPr>
        <w:jc w:val="center"/>
        <w:rPr>
          <w:b/>
          <w:bCs/>
          <w:sz w:val="28"/>
          <w:szCs w:val="28"/>
        </w:rPr>
      </w:pPr>
    </w:p>
    <w:p w:rsidR="00E10165" w:rsidRPr="00E808B5" w:rsidRDefault="00E10165" w:rsidP="00E808B5">
      <w:pPr>
        <w:jc w:val="center"/>
        <w:rPr>
          <w:b/>
          <w:bCs/>
          <w:sz w:val="28"/>
          <w:szCs w:val="28"/>
        </w:rPr>
      </w:pPr>
      <w:r w:rsidRPr="00E808B5">
        <w:rPr>
          <w:b/>
          <w:bCs/>
          <w:sz w:val="28"/>
          <w:szCs w:val="28"/>
        </w:rPr>
        <w:t>ПЕРЕЧЕНЬ</w:t>
      </w:r>
    </w:p>
    <w:p w:rsidR="00E10165" w:rsidRPr="00E808B5" w:rsidRDefault="00E10165" w:rsidP="009D6A95">
      <w:pPr>
        <w:jc w:val="center"/>
        <w:rPr>
          <w:b/>
          <w:bCs/>
          <w:sz w:val="28"/>
          <w:szCs w:val="28"/>
        </w:rPr>
      </w:pPr>
      <w:r w:rsidRPr="00E808B5">
        <w:rPr>
          <w:b/>
          <w:bCs/>
          <w:sz w:val="28"/>
          <w:szCs w:val="28"/>
        </w:rPr>
        <w:t xml:space="preserve">видов  муниципального контроля </w:t>
      </w:r>
    </w:p>
    <w:p w:rsidR="00E10165" w:rsidRPr="00E808B5" w:rsidRDefault="00E10165" w:rsidP="00E808B5">
      <w:pPr>
        <w:jc w:val="center"/>
        <w:rPr>
          <w:b/>
          <w:bCs/>
          <w:sz w:val="28"/>
          <w:szCs w:val="28"/>
        </w:rPr>
      </w:pPr>
      <w:r w:rsidRPr="00E808B5">
        <w:rPr>
          <w:b/>
          <w:bCs/>
          <w:sz w:val="28"/>
          <w:szCs w:val="28"/>
        </w:rPr>
        <w:t xml:space="preserve">на территории </w:t>
      </w:r>
      <w:r>
        <w:rPr>
          <w:b/>
          <w:bCs/>
          <w:sz w:val="28"/>
          <w:szCs w:val="28"/>
        </w:rPr>
        <w:t>сельского поселения _______________</w:t>
      </w:r>
      <w:r w:rsidRPr="00E808B5">
        <w:rPr>
          <w:b/>
          <w:bCs/>
          <w:sz w:val="28"/>
          <w:szCs w:val="28"/>
        </w:rPr>
        <w:t xml:space="preserve">муниципального </w:t>
      </w:r>
    </w:p>
    <w:p w:rsidR="00E10165" w:rsidRPr="00E808B5" w:rsidRDefault="00E10165" w:rsidP="00E808B5">
      <w:pPr>
        <w:jc w:val="center"/>
        <w:rPr>
          <w:b/>
          <w:bCs/>
          <w:sz w:val="28"/>
          <w:szCs w:val="28"/>
        </w:rPr>
      </w:pPr>
      <w:r w:rsidRPr="00E808B5">
        <w:rPr>
          <w:b/>
          <w:bCs/>
          <w:sz w:val="28"/>
          <w:szCs w:val="28"/>
        </w:rPr>
        <w:t xml:space="preserve">района </w:t>
      </w:r>
      <w:r>
        <w:rPr>
          <w:b/>
          <w:bCs/>
          <w:sz w:val="28"/>
          <w:szCs w:val="28"/>
        </w:rPr>
        <w:t>Ставропольский</w:t>
      </w:r>
      <w:r w:rsidRPr="00E808B5">
        <w:rPr>
          <w:b/>
          <w:bCs/>
          <w:sz w:val="28"/>
          <w:szCs w:val="28"/>
        </w:rPr>
        <w:t xml:space="preserve"> Самарской области  </w:t>
      </w:r>
    </w:p>
    <w:p w:rsidR="00E10165" w:rsidRDefault="00E10165" w:rsidP="002D5B8A">
      <w:pPr>
        <w:jc w:val="center"/>
        <w:rPr>
          <w:b/>
          <w:bCs/>
          <w:sz w:val="28"/>
          <w:szCs w:val="28"/>
        </w:rPr>
      </w:pPr>
    </w:p>
    <w:tbl>
      <w:tblPr>
        <w:tblW w:w="992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2303"/>
        <w:gridCol w:w="3686"/>
        <w:gridCol w:w="3260"/>
      </w:tblGrid>
      <w:tr w:rsidR="00E10165" w:rsidRPr="004D3648">
        <w:tc>
          <w:tcPr>
            <w:tcW w:w="675" w:type="dxa"/>
          </w:tcPr>
          <w:p w:rsidR="00E10165" w:rsidRPr="004D3648" w:rsidRDefault="00E10165" w:rsidP="00E808B5">
            <w:pPr>
              <w:jc w:val="center"/>
            </w:pPr>
            <w:r w:rsidRPr="004D3648">
              <w:t>№</w:t>
            </w:r>
          </w:p>
          <w:p w:rsidR="00E10165" w:rsidRPr="004D3648" w:rsidRDefault="00E10165" w:rsidP="00E808B5">
            <w:pPr>
              <w:jc w:val="center"/>
            </w:pPr>
            <w:r w:rsidRPr="004D3648">
              <w:t>п/п</w:t>
            </w:r>
          </w:p>
        </w:tc>
        <w:tc>
          <w:tcPr>
            <w:tcW w:w="2303" w:type="dxa"/>
          </w:tcPr>
          <w:p w:rsidR="00E10165" w:rsidRPr="004D3648" w:rsidRDefault="00E10165" w:rsidP="00E808B5">
            <w:pPr>
              <w:jc w:val="center"/>
            </w:pPr>
            <w:r w:rsidRPr="004D3648">
              <w:t>Наименование вида муниципального контроля</w:t>
            </w:r>
          </w:p>
        </w:tc>
        <w:tc>
          <w:tcPr>
            <w:tcW w:w="3686" w:type="dxa"/>
          </w:tcPr>
          <w:p w:rsidR="00E10165" w:rsidRPr="004D3648" w:rsidRDefault="00E10165" w:rsidP="009D6A95">
            <w:pPr>
              <w:jc w:val="center"/>
            </w:pPr>
            <w:r w:rsidRPr="004D3648">
              <w:t>Наименование отраслевого (функционального) органа или</w:t>
            </w:r>
            <w:r>
              <w:t xml:space="preserve"> ответственного должностного лица,</w:t>
            </w:r>
            <w:bookmarkStart w:id="0" w:name="_GoBack"/>
            <w:bookmarkEnd w:id="0"/>
            <w:r w:rsidRPr="004D3648">
              <w:t xml:space="preserve"> уполномоченного на осуществление соответствующего вида контроля</w:t>
            </w:r>
          </w:p>
        </w:tc>
        <w:tc>
          <w:tcPr>
            <w:tcW w:w="3260" w:type="dxa"/>
          </w:tcPr>
          <w:p w:rsidR="00E10165" w:rsidRPr="004D3648" w:rsidRDefault="00E10165" w:rsidP="00E808B5">
            <w:pPr>
              <w:jc w:val="center"/>
            </w:pPr>
            <w:r w:rsidRPr="004D3648">
              <w:t>Наименование и реквизиты нормативного правового акта, определяющего проведение муниципального контроля</w:t>
            </w:r>
          </w:p>
        </w:tc>
      </w:tr>
      <w:tr w:rsidR="00E10165" w:rsidRPr="004D3648">
        <w:tc>
          <w:tcPr>
            <w:tcW w:w="675" w:type="dxa"/>
          </w:tcPr>
          <w:p w:rsidR="00E10165" w:rsidRPr="004D3648" w:rsidRDefault="00E10165" w:rsidP="001974E1">
            <w:pPr>
              <w:jc w:val="center"/>
            </w:pPr>
            <w:r w:rsidRPr="004D3648">
              <w:t>1</w:t>
            </w:r>
          </w:p>
        </w:tc>
        <w:tc>
          <w:tcPr>
            <w:tcW w:w="2303" w:type="dxa"/>
          </w:tcPr>
          <w:p w:rsidR="00E10165" w:rsidRPr="004D3648" w:rsidRDefault="00E10165" w:rsidP="001974E1">
            <w:pPr>
              <w:jc w:val="center"/>
            </w:pPr>
            <w:r w:rsidRPr="004D3648">
              <w:rPr>
                <w:color w:val="000000"/>
              </w:rPr>
              <w:t>Муниципальный контроль на автомобильном транспорте и в дорожном хозяйстве</w:t>
            </w:r>
          </w:p>
        </w:tc>
        <w:tc>
          <w:tcPr>
            <w:tcW w:w="3686" w:type="dxa"/>
          </w:tcPr>
          <w:p w:rsidR="00E10165" w:rsidRPr="004D3648" w:rsidRDefault="00E10165" w:rsidP="001974E1">
            <w:pPr>
              <w:jc w:val="center"/>
            </w:pPr>
          </w:p>
        </w:tc>
        <w:tc>
          <w:tcPr>
            <w:tcW w:w="3260" w:type="dxa"/>
          </w:tcPr>
          <w:p w:rsidR="00E10165" w:rsidRPr="004D3648" w:rsidRDefault="00E10165" w:rsidP="001974E1">
            <w:pPr>
              <w:jc w:val="center"/>
            </w:pPr>
            <w:r w:rsidRPr="004D3648">
              <w:t>Пункт 1 статьи 13 Федерального закона от 08.11.2007 №257-ФЗ «Об автомобильных дорогах и дорожной деятельности в Российской Федерации и о внесении изменений в некоторые законодательные акты Российской Федер</w:t>
            </w:r>
            <w:r>
              <w:t xml:space="preserve">ации», </w:t>
            </w:r>
            <w:r w:rsidRPr="00A81483">
              <w:t xml:space="preserve">пункт 5 части 1 статьи 14 </w:t>
            </w:r>
            <w:r w:rsidRPr="004D3648">
              <w:t>Федерального закона от 06.10.2003 №131-ФЗ «Об общих принципах организации местного самоуправления в Российской Федерации»</w:t>
            </w:r>
          </w:p>
        </w:tc>
      </w:tr>
      <w:tr w:rsidR="00E10165" w:rsidRPr="004D3648">
        <w:tc>
          <w:tcPr>
            <w:tcW w:w="675" w:type="dxa"/>
          </w:tcPr>
          <w:p w:rsidR="00E10165" w:rsidRPr="004D3648" w:rsidRDefault="00E10165" w:rsidP="00E808B5">
            <w:pPr>
              <w:jc w:val="center"/>
            </w:pPr>
            <w:r w:rsidRPr="004D3648">
              <w:t>2</w:t>
            </w:r>
          </w:p>
        </w:tc>
        <w:tc>
          <w:tcPr>
            <w:tcW w:w="2303" w:type="dxa"/>
          </w:tcPr>
          <w:p w:rsidR="00E10165" w:rsidRDefault="00E10165" w:rsidP="00A81483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Муниципальный контроль в сфере благоустройства</w:t>
            </w:r>
          </w:p>
          <w:p w:rsidR="00E10165" w:rsidRPr="004D3648" w:rsidRDefault="00E10165" w:rsidP="00E808B5">
            <w:pPr>
              <w:jc w:val="center"/>
            </w:pPr>
          </w:p>
        </w:tc>
        <w:tc>
          <w:tcPr>
            <w:tcW w:w="3686" w:type="dxa"/>
          </w:tcPr>
          <w:p w:rsidR="00E10165" w:rsidRPr="004D3648" w:rsidRDefault="00E10165" w:rsidP="00E808B5">
            <w:pPr>
              <w:jc w:val="center"/>
            </w:pPr>
          </w:p>
        </w:tc>
        <w:tc>
          <w:tcPr>
            <w:tcW w:w="3260" w:type="dxa"/>
          </w:tcPr>
          <w:p w:rsidR="00E10165" w:rsidRPr="004D3648" w:rsidRDefault="00E10165" w:rsidP="00A81483">
            <w:pPr>
              <w:jc w:val="center"/>
            </w:pPr>
            <w:r>
              <w:t>П</w:t>
            </w:r>
            <w:r w:rsidRPr="00A81483">
              <w:t xml:space="preserve">ункт </w:t>
            </w:r>
            <w:r>
              <w:t>19</w:t>
            </w:r>
            <w:r w:rsidRPr="00A81483">
              <w:t xml:space="preserve"> части 1 статьи 1</w:t>
            </w:r>
            <w:r>
              <w:t>4</w:t>
            </w:r>
            <w:r w:rsidRPr="00A81483">
              <w:t xml:space="preserve"> </w:t>
            </w:r>
            <w:r w:rsidRPr="004D3648">
              <w:t>Федерального закона от 06.10.2003 №131-ФЗ «Об общих принципах организации местного самоуправления в Российской Федерации»</w:t>
            </w:r>
          </w:p>
        </w:tc>
      </w:tr>
      <w:tr w:rsidR="00E10165" w:rsidRPr="004D3648">
        <w:tc>
          <w:tcPr>
            <w:tcW w:w="675" w:type="dxa"/>
          </w:tcPr>
          <w:p w:rsidR="00E10165" w:rsidRPr="004D3648" w:rsidRDefault="00E10165" w:rsidP="00E808B5">
            <w:pPr>
              <w:jc w:val="center"/>
            </w:pPr>
            <w:r>
              <w:t>3</w:t>
            </w:r>
          </w:p>
        </w:tc>
        <w:tc>
          <w:tcPr>
            <w:tcW w:w="2303" w:type="dxa"/>
          </w:tcPr>
          <w:p w:rsidR="00E10165" w:rsidRPr="004D3648" w:rsidRDefault="00E10165" w:rsidP="00BA0CCB">
            <w:pPr>
              <w:jc w:val="center"/>
            </w:pPr>
          </w:p>
        </w:tc>
        <w:tc>
          <w:tcPr>
            <w:tcW w:w="3686" w:type="dxa"/>
          </w:tcPr>
          <w:p w:rsidR="00E10165" w:rsidRPr="004D3648" w:rsidRDefault="00E10165" w:rsidP="00E808B5">
            <w:pPr>
              <w:jc w:val="center"/>
            </w:pPr>
          </w:p>
        </w:tc>
        <w:tc>
          <w:tcPr>
            <w:tcW w:w="3260" w:type="dxa"/>
          </w:tcPr>
          <w:p w:rsidR="00E10165" w:rsidRPr="004D3648" w:rsidRDefault="00E10165" w:rsidP="00721AD4">
            <w:pPr>
              <w:jc w:val="center"/>
            </w:pPr>
          </w:p>
        </w:tc>
      </w:tr>
    </w:tbl>
    <w:p w:rsidR="00E10165" w:rsidRPr="004D3648" w:rsidRDefault="00E10165" w:rsidP="00E808B5">
      <w:pPr>
        <w:jc w:val="center"/>
        <w:rPr>
          <w:b/>
          <w:bCs/>
        </w:rPr>
      </w:pPr>
    </w:p>
    <w:p w:rsidR="00E10165" w:rsidRPr="004D3648" w:rsidRDefault="00E10165" w:rsidP="00E808B5">
      <w:pPr>
        <w:jc w:val="center"/>
      </w:pPr>
    </w:p>
    <w:p w:rsidR="00E10165" w:rsidRPr="004D3648" w:rsidRDefault="00E10165" w:rsidP="002D5B8A">
      <w:pPr>
        <w:jc w:val="center"/>
        <w:rPr>
          <w:b/>
          <w:bCs/>
        </w:rPr>
      </w:pPr>
    </w:p>
    <w:sectPr w:rsidR="00E10165" w:rsidRPr="004D3648" w:rsidSect="00E808B5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0165" w:rsidRDefault="00E10165" w:rsidP="002B716D">
      <w:r>
        <w:separator/>
      </w:r>
    </w:p>
  </w:endnote>
  <w:endnote w:type="continuationSeparator" w:id="0">
    <w:p w:rsidR="00E10165" w:rsidRDefault="00E10165" w:rsidP="002B71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0165" w:rsidRDefault="00E10165" w:rsidP="002B716D">
      <w:r>
        <w:separator/>
      </w:r>
    </w:p>
  </w:footnote>
  <w:footnote w:type="continuationSeparator" w:id="0">
    <w:p w:rsidR="00E10165" w:rsidRDefault="00E10165" w:rsidP="002B71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165" w:rsidRDefault="00E10165">
    <w:pPr>
      <w:pStyle w:val="Header"/>
      <w:jc w:val="center"/>
    </w:pPr>
    <w:fldSimple w:instr=" PAGE   \* MERGEFORMAT ">
      <w:r>
        <w:rPr>
          <w:noProof/>
        </w:rPr>
        <w:t>2</w:t>
      </w:r>
    </w:fldSimple>
  </w:p>
  <w:p w:rsidR="00E10165" w:rsidRPr="002B716D" w:rsidRDefault="00E10165" w:rsidP="002B716D">
    <w:pPr>
      <w:pStyle w:val="Header"/>
      <w:jc w:val="right"/>
      <w:rPr>
        <w:b/>
        <w:bC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>
    <w:nsid w:val="1475108F"/>
    <w:multiLevelType w:val="hybridMultilevel"/>
    <w:tmpl w:val="2D3CB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ED1F50"/>
    <w:multiLevelType w:val="hybridMultilevel"/>
    <w:tmpl w:val="D2188962"/>
    <w:lvl w:ilvl="0" w:tplc="E55697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E52076B"/>
    <w:multiLevelType w:val="multilevel"/>
    <w:tmpl w:val="8DD6E2C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16" w:hanging="1800"/>
      </w:pPr>
      <w:rPr>
        <w:rFonts w:hint="default"/>
      </w:rPr>
    </w:lvl>
  </w:abstractNum>
  <w:abstractNum w:abstractNumId="4">
    <w:nsid w:val="5D803320"/>
    <w:multiLevelType w:val="hybridMultilevel"/>
    <w:tmpl w:val="C43A9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611F6A"/>
    <w:multiLevelType w:val="multilevel"/>
    <w:tmpl w:val="AD4A75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68734314"/>
    <w:multiLevelType w:val="hybridMultilevel"/>
    <w:tmpl w:val="42260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776435"/>
    <w:multiLevelType w:val="hybridMultilevel"/>
    <w:tmpl w:val="379CD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37C9"/>
    <w:rsid w:val="000242A1"/>
    <w:rsid w:val="0002538D"/>
    <w:rsid w:val="000E5E9C"/>
    <w:rsid w:val="00130C84"/>
    <w:rsid w:val="001502D4"/>
    <w:rsid w:val="0015247A"/>
    <w:rsid w:val="00184905"/>
    <w:rsid w:val="001974E1"/>
    <w:rsid w:val="001F4580"/>
    <w:rsid w:val="00225C22"/>
    <w:rsid w:val="0024350F"/>
    <w:rsid w:val="00266AEB"/>
    <w:rsid w:val="002945A1"/>
    <w:rsid w:val="00296074"/>
    <w:rsid w:val="002B716D"/>
    <w:rsid w:val="002C114E"/>
    <w:rsid w:val="002D495A"/>
    <w:rsid w:val="002D5B8A"/>
    <w:rsid w:val="00307AFD"/>
    <w:rsid w:val="00376DC1"/>
    <w:rsid w:val="00394131"/>
    <w:rsid w:val="00396A2C"/>
    <w:rsid w:val="003B2A09"/>
    <w:rsid w:val="003B2FF1"/>
    <w:rsid w:val="003C784A"/>
    <w:rsid w:val="003D707C"/>
    <w:rsid w:val="003E225B"/>
    <w:rsid w:val="0041258B"/>
    <w:rsid w:val="00431445"/>
    <w:rsid w:val="00442553"/>
    <w:rsid w:val="0045486E"/>
    <w:rsid w:val="00461276"/>
    <w:rsid w:val="00464BE0"/>
    <w:rsid w:val="0048021B"/>
    <w:rsid w:val="004856BA"/>
    <w:rsid w:val="004A1A1F"/>
    <w:rsid w:val="004A7D89"/>
    <w:rsid w:val="004B20CC"/>
    <w:rsid w:val="004B721A"/>
    <w:rsid w:val="004C0961"/>
    <w:rsid w:val="004D3648"/>
    <w:rsid w:val="004E192A"/>
    <w:rsid w:val="004F2B53"/>
    <w:rsid w:val="005042A1"/>
    <w:rsid w:val="00511F39"/>
    <w:rsid w:val="00524ACF"/>
    <w:rsid w:val="00532F63"/>
    <w:rsid w:val="005362EE"/>
    <w:rsid w:val="005400E3"/>
    <w:rsid w:val="00541616"/>
    <w:rsid w:val="00565671"/>
    <w:rsid w:val="00571F5B"/>
    <w:rsid w:val="0057243F"/>
    <w:rsid w:val="005D3CA8"/>
    <w:rsid w:val="005D76FC"/>
    <w:rsid w:val="005E5C30"/>
    <w:rsid w:val="005F1A9B"/>
    <w:rsid w:val="00602ECF"/>
    <w:rsid w:val="00621825"/>
    <w:rsid w:val="006550C6"/>
    <w:rsid w:val="00655F36"/>
    <w:rsid w:val="0066780A"/>
    <w:rsid w:val="0067024E"/>
    <w:rsid w:val="006704AC"/>
    <w:rsid w:val="00696985"/>
    <w:rsid w:val="006C1BB7"/>
    <w:rsid w:val="006D7D95"/>
    <w:rsid w:val="0071222C"/>
    <w:rsid w:val="00721AD4"/>
    <w:rsid w:val="00730EDF"/>
    <w:rsid w:val="00732DFB"/>
    <w:rsid w:val="00744CC0"/>
    <w:rsid w:val="007877D4"/>
    <w:rsid w:val="007910C3"/>
    <w:rsid w:val="00794F91"/>
    <w:rsid w:val="007E317A"/>
    <w:rsid w:val="007F37C9"/>
    <w:rsid w:val="00802AE7"/>
    <w:rsid w:val="008835BA"/>
    <w:rsid w:val="008847A4"/>
    <w:rsid w:val="008973CD"/>
    <w:rsid w:val="008B732B"/>
    <w:rsid w:val="008C1A98"/>
    <w:rsid w:val="008E19B5"/>
    <w:rsid w:val="008F50C7"/>
    <w:rsid w:val="0094639F"/>
    <w:rsid w:val="009D2B69"/>
    <w:rsid w:val="009D6A95"/>
    <w:rsid w:val="009E7A94"/>
    <w:rsid w:val="00A070F4"/>
    <w:rsid w:val="00A35042"/>
    <w:rsid w:val="00A454FA"/>
    <w:rsid w:val="00A5537C"/>
    <w:rsid w:val="00A8073E"/>
    <w:rsid w:val="00A81483"/>
    <w:rsid w:val="00A82816"/>
    <w:rsid w:val="00AC27C4"/>
    <w:rsid w:val="00AD63B4"/>
    <w:rsid w:val="00AF1571"/>
    <w:rsid w:val="00B0356C"/>
    <w:rsid w:val="00B30C8D"/>
    <w:rsid w:val="00B32704"/>
    <w:rsid w:val="00B348AD"/>
    <w:rsid w:val="00B3796B"/>
    <w:rsid w:val="00B76B2E"/>
    <w:rsid w:val="00B9699B"/>
    <w:rsid w:val="00BA0CCB"/>
    <w:rsid w:val="00BC31F5"/>
    <w:rsid w:val="00BD254D"/>
    <w:rsid w:val="00BE2A05"/>
    <w:rsid w:val="00C24B09"/>
    <w:rsid w:val="00C33C1E"/>
    <w:rsid w:val="00C62ED1"/>
    <w:rsid w:val="00CB0445"/>
    <w:rsid w:val="00CD344E"/>
    <w:rsid w:val="00CF30D9"/>
    <w:rsid w:val="00D1579B"/>
    <w:rsid w:val="00D21757"/>
    <w:rsid w:val="00D3308E"/>
    <w:rsid w:val="00D53653"/>
    <w:rsid w:val="00D62988"/>
    <w:rsid w:val="00D75807"/>
    <w:rsid w:val="00DC42CA"/>
    <w:rsid w:val="00DE76FF"/>
    <w:rsid w:val="00E10165"/>
    <w:rsid w:val="00E21B79"/>
    <w:rsid w:val="00E445CF"/>
    <w:rsid w:val="00E808B5"/>
    <w:rsid w:val="00E96D82"/>
    <w:rsid w:val="00EA7362"/>
    <w:rsid w:val="00EC448F"/>
    <w:rsid w:val="00ED5B77"/>
    <w:rsid w:val="00ED664D"/>
    <w:rsid w:val="00EE25A7"/>
    <w:rsid w:val="00EF1A02"/>
    <w:rsid w:val="00EF5605"/>
    <w:rsid w:val="00F33817"/>
    <w:rsid w:val="00F35822"/>
    <w:rsid w:val="00F872D9"/>
    <w:rsid w:val="00FC762B"/>
    <w:rsid w:val="00FD4F53"/>
    <w:rsid w:val="00FD675D"/>
    <w:rsid w:val="00FD6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5CF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828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82816"/>
    <w:rPr>
      <w:rFonts w:ascii="Tahoma" w:hAnsi="Tahoma" w:cs="Tahoma"/>
      <w:sz w:val="16"/>
      <w:szCs w:val="16"/>
      <w:lang w:eastAsia="ru-RU"/>
    </w:rPr>
  </w:style>
  <w:style w:type="paragraph" w:styleId="Header">
    <w:name w:val="header"/>
    <w:basedOn w:val="Normal"/>
    <w:link w:val="HeaderChar"/>
    <w:uiPriority w:val="99"/>
    <w:rsid w:val="002B716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B716D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2B716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B716D"/>
    <w:rPr>
      <w:rFonts w:ascii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EE25A7"/>
    <w:pPr>
      <w:ind w:left="720"/>
    </w:pPr>
  </w:style>
  <w:style w:type="character" w:customStyle="1" w:styleId="a">
    <w:name w:val="Основной текст_"/>
    <w:link w:val="1"/>
    <w:uiPriority w:val="99"/>
    <w:locked/>
    <w:rsid w:val="0048021B"/>
    <w:rPr>
      <w:rFonts w:eastAsia="Times New Roman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48021B"/>
    <w:pPr>
      <w:shd w:val="clear" w:color="auto" w:fill="FFFFFF"/>
      <w:spacing w:after="540" w:line="283" w:lineRule="exact"/>
      <w:jc w:val="both"/>
    </w:pPr>
    <w:rPr>
      <w:rFonts w:ascii="Calibri" w:hAnsi="Calibri" w:cs="Calibri"/>
      <w:sz w:val="20"/>
      <w:szCs w:val="20"/>
    </w:rPr>
  </w:style>
  <w:style w:type="character" w:customStyle="1" w:styleId="10">
    <w:name w:val="Заголовок №1_"/>
    <w:link w:val="11"/>
    <w:uiPriority w:val="99"/>
    <w:locked/>
    <w:rsid w:val="00FD4F53"/>
    <w:rPr>
      <w:rFonts w:eastAsia="Times New Roman"/>
      <w:sz w:val="25"/>
      <w:szCs w:val="25"/>
      <w:shd w:val="clear" w:color="auto" w:fill="FFFFFF"/>
    </w:rPr>
  </w:style>
  <w:style w:type="character" w:customStyle="1" w:styleId="12">
    <w:name w:val="Заголовок №1 (2)_"/>
    <w:link w:val="120"/>
    <w:uiPriority w:val="99"/>
    <w:locked/>
    <w:rsid w:val="00FD4F53"/>
    <w:rPr>
      <w:rFonts w:eastAsia="Times New Roman"/>
      <w:shd w:val="clear" w:color="auto" w:fill="FFFFFF"/>
    </w:rPr>
  </w:style>
  <w:style w:type="paragraph" w:customStyle="1" w:styleId="11">
    <w:name w:val="Заголовок №1"/>
    <w:basedOn w:val="Normal"/>
    <w:link w:val="10"/>
    <w:uiPriority w:val="99"/>
    <w:rsid w:val="00FD4F53"/>
    <w:pPr>
      <w:shd w:val="clear" w:color="auto" w:fill="FFFFFF"/>
      <w:spacing w:before="540" w:after="540" w:line="240" w:lineRule="atLeast"/>
      <w:outlineLvl w:val="0"/>
    </w:pPr>
    <w:rPr>
      <w:rFonts w:ascii="Calibri" w:hAnsi="Calibri" w:cs="Calibri"/>
      <w:sz w:val="25"/>
      <w:szCs w:val="25"/>
    </w:rPr>
  </w:style>
  <w:style w:type="paragraph" w:customStyle="1" w:styleId="120">
    <w:name w:val="Заголовок №1 (2)"/>
    <w:basedOn w:val="Normal"/>
    <w:link w:val="12"/>
    <w:uiPriority w:val="99"/>
    <w:rsid w:val="00FD4F53"/>
    <w:pPr>
      <w:shd w:val="clear" w:color="auto" w:fill="FFFFFF"/>
      <w:spacing w:before="240" w:after="300" w:line="240" w:lineRule="atLeast"/>
      <w:outlineLvl w:val="0"/>
    </w:pPr>
    <w:rPr>
      <w:rFonts w:ascii="Calibri" w:hAnsi="Calibri" w:cs="Calibri"/>
      <w:sz w:val="20"/>
      <w:szCs w:val="20"/>
    </w:rPr>
  </w:style>
  <w:style w:type="character" w:customStyle="1" w:styleId="WW8Num2z5">
    <w:name w:val="WW8Num2z5"/>
    <w:uiPriority w:val="99"/>
    <w:rsid w:val="00464BE0"/>
  </w:style>
  <w:style w:type="paragraph" w:styleId="BodyText">
    <w:name w:val="Body Text"/>
    <w:basedOn w:val="Normal"/>
    <w:link w:val="BodyTextChar"/>
    <w:uiPriority w:val="99"/>
    <w:rsid w:val="00464BE0"/>
    <w:pPr>
      <w:suppressAutoHyphens/>
      <w:spacing w:after="140" w:line="288" w:lineRule="auto"/>
    </w:pPr>
    <w:rPr>
      <w:kern w:val="1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64BE0"/>
    <w:rPr>
      <w:rFonts w:ascii="Times New Roman" w:hAnsi="Times New Roman" w:cs="Times New Roman"/>
      <w:kern w:val="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</Pages>
  <Words>516</Words>
  <Characters>2947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/>
  <dc:creator>User</dc:creator>
  <cp:keywords/>
  <dc:description/>
  <cp:lastModifiedBy>Надежда</cp:lastModifiedBy>
  <cp:revision>2</cp:revision>
  <cp:lastPrinted>2021-09-27T12:23:00Z</cp:lastPrinted>
  <dcterms:created xsi:type="dcterms:W3CDTF">2021-09-27T12:23:00Z</dcterms:created>
  <dcterms:modified xsi:type="dcterms:W3CDTF">2021-09-27T12:23:00Z</dcterms:modified>
</cp:coreProperties>
</file>