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7F5" w:rsidRPr="00312316" w:rsidRDefault="00AE47F5" w:rsidP="00716C52">
      <w:pPr>
        <w:jc w:val="center"/>
        <w:rPr>
          <w:b/>
          <w:bCs/>
          <w:noProof/>
          <w:sz w:val="22"/>
          <w:szCs w:val="22"/>
        </w:rPr>
      </w:pPr>
      <w:r w:rsidRPr="009E1A14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.25pt;height:52.5pt;visibility:visible" filled="t">
            <v:imagedata r:id="rId4" o:title=""/>
          </v:shape>
        </w:pict>
      </w:r>
    </w:p>
    <w:p w:rsidR="00AE47F5" w:rsidRPr="00312316" w:rsidRDefault="00AE47F5" w:rsidP="001C0BEA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312316">
        <w:rPr>
          <w:b/>
          <w:bCs/>
          <w:color w:val="000000"/>
          <w:sz w:val="22"/>
          <w:szCs w:val="22"/>
        </w:rPr>
        <w:t xml:space="preserve">СОБРАНИЕ </w:t>
      </w:r>
      <w:r w:rsidRPr="00312316">
        <w:rPr>
          <w:b/>
          <w:bCs/>
          <w:color w:val="000000"/>
        </w:rPr>
        <w:t>ПРЕДСТАВИТЕЛЕЙ                                                                               СЕЛЬСКОГО ПОСЕЛЕНИЯ ПРИМОРСКИЙ</w:t>
      </w:r>
    </w:p>
    <w:p w:rsidR="00AE47F5" w:rsidRPr="00312316" w:rsidRDefault="00AE47F5" w:rsidP="001C0BEA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312316">
        <w:rPr>
          <w:b/>
          <w:bCs/>
          <w:color w:val="000000"/>
        </w:rPr>
        <w:t>МУНИЦИПАЛЬНОГО РАЙОНА СТАВРОПОЛЬСКИЙ</w:t>
      </w:r>
    </w:p>
    <w:p w:rsidR="00AE47F5" w:rsidRPr="00312316" w:rsidRDefault="00AE47F5" w:rsidP="001C0BEA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312316">
        <w:rPr>
          <w:b/>
          <w:bCs/>
          <w:color w:val="000000"/>
        </w:rPr>
        <w:t>САМАРСКОЙ ОБЛАСТИ</w:t>
      </w:r>
    </w:p>
    <w:p w:rsidR="00AE47F5" w:rsidRPr="00312316" w:rsidRDefault="00AE47F5" w:rsidP="001C0BEA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AE47F5" w:rsidRPr="00312316" w:rsidRDefault="00AE47F5" w:rsidP="00312316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312316">
        <w:t xml:space="preserve"> (ПРОЕКТ) РЕШЕНИЕ</w:t>
      </w:r>
    </w:p>
    <w:p w:rsidR="00AE47F5" w:rsidRPr="00312316" w:rsidRDefault="00AE47F5" w:rsidP="001C0BEA">
      <w:pPr>
        <w:spacing w:line="276" w:lineRule="auto"/>
        <w:rPr>
          <w:b/>
          <w:bCs/>
          <w:sz w:val="24"/>
          <w:szCs w:val="24"/>
        </w:rPr>
      </w:pPr>
      <w:r w:rsidRPr="00312316">
        <w:rPr>
          <w:sz w:val="24"/>
          <w:szCs w:val="24"/>
        </w:rPr>
        <w:t>________ 2021 г.</w:t>
      </w:r>
      <w:r w:rsidRPr="00312316">
        <w:rPr>
          <w:sz w:val="24"/>
          <w:szCs w:val="24"/>
        </w:rPr>
        <w:tab/>
      </w:r>
      <w:r w:rsidRPr="00312316">
        <w:rPr>
          <w:sz w:val="24"/>
          <w:szCs w:val="24"/>
        </w:rPr>
        <w:tab/>
        <w:t xml:space="preserve">                                                                           № ____</w:t>
      </w:r>
    </w:p>
    <w:p w:rsidR="00AE47F5" w:rsidRPr="00312316" w:rsidRDefault="00AE47F5" w:rsidP="001C0BEA">
      <w:pPr>
        <w:spacing w:line="276" w:lineRule="auto"/>
        <w:jc w:val="right"/>
        <w:rPr>
          <w:b/>
          <w:bCs/>
          <w:sz w:val="24"/>
          <w:szCs w:val="24"/>
        </w:rPr>
      </w:pPr>
    </w:p>
    <w:p w:rsidR="00AE47F5" w:rsidRPr="00312316" w:rsidRDefault="00AE47F5" w:rsidP="001C0BEA">
      <w:pPr>
        <w:spacing w:line="276" w:lineRule="auto"/>
        <w:jc w:val="center"/>
        <w:rPr>
          <w:color w:val="000000"/>
          <w:sz w:val="24"/>
          <w:szCs w:val="24"/>
        </w:rPr>
      </w:pPr>
      <w:r w:rsidRPr="00312316">
        <w:rPr>
          <w:b/>
          <w:bCs/>
          <w:sz w:val="24"/>
          <w:szCs w:val="24"/>
        </w:rPr>
        <w:t xml:space="preserve">Об </w:t>
      </w:r>
      <w:r w:rsidRPr="00312316">
        <w:rPr>
          <w:b/>
          <w:bCs/>
          <w:color w:val="000000"/>
          <w:spacing w:val="-6"/>
          <w:sz w:val="24"/>
          <w:szCs w:val="24"/>
        </w:rPr>
        <w:t>обязательных требованиях в сельском поселении Приморский муниципального района Ставропольский Самарской области</w:t>
      </w:r>
    </w:p>
    <w:p w:rsidR="00AE47F5" w:rsidRPr="00312316" w:rsidRDefault="00AE47F5" w:rsidP="001C0BEA">
      <w:pPr>
        <w:spacing w:line="276" w:lineRule="auto"/>
        <w:rPr>
          <w:sz w:val="24"/>
          <w:szCs w:val="24"/>
        </w:rPr>
      </w:pPr>
    </w:p>
    <w:p w:rsidR="00AE47F5" w:rsidRPr="00312316" w:rsidRDefault="00AE47F5" w:rsidP="00BD1108">
      <w:pPr>
        <w:pStyle w:val="TableParagraph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12316">
        <w:rPr>
          <w:sz w:val="24"/>
          <w:szCs w:val="24"/>
        </w:rPr>
        <w:t xml:space="preserve">В соответствии с частью 5 статьи 2 Федерального закона </w:t>
      </w:r>
      <w:r w:rsidRPr="00312316">
        <w:rPr>
          <w:sz w:val="24"/>
          <w:szCs w:val="24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сельского поселения Приморский муниципального района Ставропольский Самарской области </w:t>
      </w:r>
      <w:r w:rsidRPr="00312316">
        <w:rPr>
          <w:sz w:val="24"/>
          <w:szCs w:val="24"/>
        </w:rPr>
        <w:t xml:space="preserve">от________ 2021 № ___ </w:t>
      </w:r>
      <w:r w:rsidRPr="00312316">
        <w:rPr>
          <w:i/>
          <w:iCs/>
          <w:sz w:val="24"/>
          <w:szCs w:val="24"/>
        </w:rPr>
        <w:t>«</w:t>
      </w:r>
      <w:r w:rsidRPr="00312316">
        <w:rPr>
          <w:sz w:val="24"/>
          <w:szCs w:val="24"/>
        </w:rPr>
        <w:t>Об утверждении Порядка установления и оценки применения содержащихся в муниципальных нормативных правовых актах обязательных требований», Собрание представителей сельского поселения Приморский муниципального района Ставропольский Самарской области</w:t>
      </w:r>
    </w:p>
    <w:p w:rsidR="00AE47F5" w:rsidRPr="00312316" w:rsidRDefault="00AE47F5" w:rsidP="001C0BEA">
      <w:pPr>
        <w:spacing w:before="240" w:line="276" w:lineRule="auto"/>
        <w:jc w:val="center"/>
        <w:rPr>
          <w:sz w:val="24"/>
          <w:szCs w:val="24"/>
        </w:rPr>
      </w:pPr>
      <w:r w:rsidRPr="00312316">
        <w:rPr>
          <w:color w:val="000000"/>
          <w:sz w:val="24"/>
          <w:szCs w:val="24"/>
        </w:rPr>
        <w:t>РЕШИЛО</w:t>
      </w:r>
      <w:r w:rsidRPr="00312316">
        <w:rPr>
          <w:sz w:val="24"/>
          <w:szCs w:val="24"/>
        </w:rPr>
        <w:t>:</w:t>
      </w:r>
    </w:p>
    <w:p w:rsidR="00AE47F5" w:rsidRPr="00312316" w:rsidRDefault="00AE47F5" w:rsidP="001C0BEA">
      <w:pPr>
        <w:spacing w:line="276" w:lineRule="auto"/>
        <w:ind w:firstLine="708"/>
        <w:jc w:val="both"/>
        <w:rPr>
          <w:b/>
          <w:bCs/>
          <w:sz w:val="24"/>
          <w:szCs w:val="24"/>
          <w:highlight w:val="yellow"/>
        </w:rPr>
      </w:pPr>
    </w:p>
    <w:p w:rsidR="00AE47F5" w:rsidRPr="00312316" w:rsidRDefault="00AE47F5" w:rsidP="001C0BEA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12316">
        <w:rPr>
          <w:color w:val="000000"/>
          <w:sz w:val="24"/>
          <w:szCs w:val="24"/>
        </w:rPr>
        <w:t>1. Установить, что содержащимися в муниципальных нормативных правовых актах</w:t>
      </w:r>
      <w:r w:rsidRPr="00312316">
        <w:rPr>
          <w:color w:val="000000"/>
          <w:sz w:val="24"/>
          <w:szCs w:val="24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312316">
        <w:rPr>
          <w:rFonts w:ascii="Times New Roman" w:hAnsi="Times New Roman" w:cs="Times New Roman"/>
        </w:rPr>
        <w:t xml:space="preserve">1) положения Правил благоустройства территории сельского поселения Приморский, принятых решением Собрания представителей сельского поселения Приморский муниципального района Ставропольский Самарской области от _______ 20__ г. № ___ (далее – Правила благоустройства), определяющие требования к: 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312316">
        <w:rPr>
          <w:rFonts w:ascii="Times New Roman" w:hAnsi="Times New Roman" w:cs="Times New Roman"/>
        </w:rPr>
        <w:t>- установлению границ прилегающих территорий;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312316">
        <w:rPr>
          <w:rFonts w:ascii="Times New Roman" w:hAnsi="Times New Roman" w:cs="Times New Roman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312316">
        <w:rPr>
          <w:rFonts w:ascii="Times New Roman" w:hAnsi="Times New Roman" w:cs="Times New Roman"/>
        </w:rPr>
        <w:t>- уборке территории поселения в зимний период;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312316">
        <w:rPr>
          <w:rFonts w:ascii="Times New Roman" w:hAnsi="Times New Roman" w:cs="Times New Roman"/>
        </w:rPr>
        <w:t>- уборке территории поселения в летний период;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312316">
        <w:rPr>
          <w:rFonts w:ascii="Times New Roman" w:hAnsi="Times New Roman" w:cs="Times New Roman"/>
        </w:rPr>
        <w:t>- прокладке, переустройству, ремонту и содержанию подземных коммуникаций на территориях общего пользования;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312316">
        <w:rPr>
          <w:rFonts w:ascii="Times New Roman" w:hAnsi="Times New Roman" w:cs="Times New Roman"/>
        </w:rPr>
        <w:t>- посадке зеленых насаждений;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312316">
        <w:rPr>
          <w:rFonts w:ascii="Times New Roman" w:hAnsi="Times New Roman" w:cs="Times New Roman"/>
        </w:rPr>
        <w:t>- охране и содержанию зеленых насаждений;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312316">
        <w:rPr>
          <w:rFonts w:ascii="Times New Roman" w:hAnsi="Times New Roman" w:cs="Times New Roman"/>
        </w:rPr>
        <w:t xml:space="preserve">- </w:t>
      </w:r>
      <w:r w:rsidRPr="00312316">
        <w:rPr>
          <w:rFonts w:ascii="Times New Roman" w:hAnsi="Times New Roman" w:cs="Times New Roman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312316">
        <w:rPr>
          <w:rFonts w:ascii="Times New Roman" w:hAnsi="Times New Roman" w:cs="Times New Roman"/>
        </w:rPr>
        <w:t>;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312316">
        <w:rPr>
          <w:rFonts w:ascii="Times New Roman" w:hAnsi="Times New Roman" w:cs="Times New Roman"/>
          <w:lang w:eastAsia="en-US"/>
        </w:rPr>
        <w:t xml:space="preserve">- </w:t>
      </w:r>
      <w:r w:rsidRPr="00312316">
        <w:rPr>
          <w:rFonts w:ascii="Times New Roman" w:hAnsi="Times New Roman" w:cs="Times New Roman"/>
        </w:rPr>
        <w:t>складированию твердых коммунальных отходов;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312316">
        <w:rPr>
          <w:rFonts w:ascii="Times New Roman" w:hAnsi="Times New Roman" w:cs="Times New Roman"/>
        </w:rPr>
        <w:t>- выгулу животных;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312316">
        <w:rPr>
          <w:rFonts w:ascii="Times New Roman" w:hAnsi="Times New Roman" w:cs="Times New Roman"/>
        </w:rPr>
        <w:t>- праздничному оформлению территории поселения.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/>
        </w:rPr>
      </w:pPr>
      <w:r w:rsidRPr="00312316">
        <w:rPr>
          <w:rFonts w:ascii="Times New Roman" w:hAnsi="Times New Roman" w:cs="Times New Roman"/>
        </w:rPr>
        <w:t xml:space="preserve">2) положения Правил землепользования и застройки сельского поселения Приморский, принятых решением Собрания представителей сельского поселения Приморский муниципального района Ставропольский Самарской области от _______ 20__ г. № ___ (далее </w:t>
      </w:r>
      <w:r w:rsidRPr="00312316">
        <w:rPr>
          <w:rFonts w:ascii="Times New Roman" w:hAnsi="Times New Roman" w:cs="Times New Roman"/>
          <w:color w:val="000000"/>
        </w:rPr>
        <w:t>– Правила землепользований и застройки), устанавливающие градостроительные регламенты;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/>
        </w:rPr>
      </w:pPr>
      <w:r w:rsidRPr="00312316">
        <w:rPr>
          <w:rFonts w:ascii="Times New Roman" w:hAnsi="Times New Roman" w:cs="Times New Roman"/>
          <w:color w:val="000000"/>
        </w:rPr>
        <w:t>2. Положения муниципальных</w:t>
      </w:r>
      <w:r w:rsidRPr="00312316">
        <w:rPr>
          <w:rFonts w:ascii="Times New Roman" w:hAnsi="Times New Roman" w:cs="Times New Roman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312316">
        <w:rPr>
          <w:rFonts w:ascii="Times New Roman" w:hAnsi="Times New Roman" w:cs="Times New Roman"/>
          <w:color w:val="000000"/>
        </w:rPr>
        <w:t xml:space="preserve">установление новых ограничений, запретов, обязанностей граждан, в том числе индивидуальных 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AE47F5" w:rsidRPr="00312316" w:rsidRDefault="00AE47F5" w:rsidP="001C0BEA">
      <w:pPr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312316">
        <w:rPr>
          <w:color w:val="000000"/>
          <w:sz w:val="24"/>
          <w:szCs w:val="24"/>
        </w:rPr>
        <w:t>Положения абзаца первого настоящего пункта не применяются в отношении</w:t>
      </w:r>
      <w:r w:rsidRPr="00312316">
        <w:rPr>
          <w:color w:val="000000"/>
          <w:sz w:val="24"/>
          <w:szCs w:val="24"/>
          <w:shd w:val="clear" w:color="auto" w:fill="FFFFFF"/>
        </w:rPr>
        <w:t xml:space="preserve"> муниципальных правовых актов: </w:t>
      </w:r>
    </w:p>
    <w:p w:rsidR="00AE47F5" w:rsidRPr="00312316" w:rsidRDefault="00AE47F5" w:rsidP="001C0BEA">
      <w:pPr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312316">
        <w:rPr>
          <w:color w:val="000000"/>
          <w:sz w:val="24"/>
          <w:szCs w:val="24"/>
          <w:shd w:val="clear" w:color="auto" w:fill="FFFFFF"/>
        </w:rPr>
        <w:t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муниципальных правовых 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AE47F5" w:rsidRPr="00312316" w:rsidRDefault="00AE47F5" w:rsidP="001C0BEA">
      <w:pPr>
        <w:spacing w:line="276" w:lineRule="auto"/>
        <w:ind w:firstLine="709"/>
        <w:jc w:val="both"/>
        <w:rPr>
          <w:sz w:val="24"/>
          <w:szCs w:val="24"/>
        </w:rPr>
      </w:pPr>
      <w:r w:rsidRPr="00312316">
        <w:rPr>
          <w:color w:val="000000"/>
          <w:sz w:val="24"/>
          <w:szCs w:val="24"/>
        </w:rPr>
        <w:t xml:space="preserve">2) муниципальных </w:t>
      </w:r>
      <w:r w:rsidRPr="00312316">
        <w:rPr>
          <w:color w:val="000000"/>
          <w:sz w:val="24"/>
          <w:szCs w:val="24"/>
          <w:shd w:val="clear" w:color="auto" w:fill="FFFFFF"/>
        </w:rPr>
        <w:t xml:space="preserve">правовых актов, принимаемых исключительно в целях приведения </w:t>
      </w:r>
      <w:r w:rsidRPr="00312316">
        <w:rPr>
          <w:sz w:val="24"/>
          <w:szCs w:val="24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AE47F5" w:rsidRPr="00312316" w:rsidRDefault="00AE47F5" w:rsidP="001C0BE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12316">
        <w:rPr>
          <w:sz w:val="24"/>
          <w:szCs w:val="24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AE47F5" w:rsidRPr="00312316" w:rsidRDefault="00AE47F5" w:rsidP="001C0BEA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312316">
        <w:rPr>
          <w:rFonts w:ascii="Times New Roman" w:hAnsi="Times New Roman" w:cs="Times New Roman"/>
        </w:rPr>
        <w:t xml:space="preserve">4. Настоящее решение вступает в силу со дня его официального опубликования. </w:t>
      </w:r>
    </w:p>
    <w:p w:rsidR="00AE47F5" w:rsidRPr="00312316" w:rsidRDefault="00AE47F5" w:rsidP="001C0BEA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12316">
        <w:t xml:space="preserve">5. </w:t>
      </w:r>
      <w:r w:rsidRPr="00312316">
        <w:rPr>
          <w:color w:val="000000"/>
        </w:rPr>
        <w:t xml:space="preserve">Администрации сельского поселения Приморский муниципального района Ставропольский Самарской области обеспечить размещение </w:t>
      </w:r>
      <w:r w:rsidRPr="00312316">
        <w:t xml:space="preserve">настоящего решения </w:t>
      </w:r>
      <w:r w:rsidRPr="00312316">
        <w:rPr>
          <w:color w:val="000000"/>
        </w:rPr>
        <w:t xml:space="preserve">на официальном сайте администрации сельского поселения Приморский муниципального района Ставропольский Самарской области в информационно-коммуникационной сети «Интернет» </w:t>
      </w:r>
      <w:hyperlink r:id="rId5" w:history="1">
        <w:r w:rsidRPr="00312316">
          <w:rPr>
            <w:rStyle w:val="Hyperlink"/>
          </w:rPr>
          <w:t>http://www.primorsky.stavrsp.ru</w:t>
        </w:r>
      </w:hyperlink>
      <w:r w:rsidRPr="00312316">
        <w:rPr>
          <w:color w:val="000000"/>
        </w:rPr>
        <w:t xml:space="preserve"> в подразделе «Обязательные требования» раздела «Контрольно-надзорная деятельность».</w:t>
      </w:r>
    </w:p>
    <w:p w:rsidR="00AE47F5" w:rsidRPr="00312316" w:rsidRDefault="00AE47F5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</w:p>
    <w:p w:rsidR="00AE47F5" w:rsidRPr="00312316" w:rsidRDefault="00AE47F5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  <w:r w:rsidRPr="00312316">
        <w:rPr>
          <w:sz w:val="24"/>
          <w:szCs w:val="24"/>
        </w:rPr>
        <w:t xml:space="preserve">Председатель Собрания представителей                                                                                                                                         сельского поселения Приморский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Самарской области                                 </w:t>
      </w:r>
      <w:r w:rsidRPr="00312316">
        <w:rPr>
          <w:sz w:val="24"/>
          <w:szCs w:val="24"/>
        </w:rPr>
        <w:tab/>
      </w:r>
      <w:r w:rsidRPr="00312316">
        <w:rPr>
          <w:sz w:val="24"/>
          <w:szCs w:val="24"/>
        </w:rPr>
        <w:tab/>
        <w:t>________________________ С.П. Саведеркин</w:t>
      </w:r>
      <w:bookmarkStart w:id="0" w:name="_GoBack"/>
      <w:bookmarkEnd w:id="0"/>
    </w:p>
    <w:p w:rsidR="00AE47F5" w:rsidRPr="00312316" w:rsidRDefault="00AE47F5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</w:p>
    <w:p w:rsidR="00AE47F5" w:rsidRPr="00312316" w:rsidRDefault="00AE47F5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  <w:r w:rsidRPr="00312316">
        <w:rPr>
          <w:sz w:val="24"/>
          <w:szCs w:val="24"/>
        </w:rPr>
        <w:t>Глава сельского поселения Приморский</w:t>
      </w:r>
    </w:p>
    <w:p w:rsidR="00AE47F5" w:rsidRPr="00312316" w:rsidRDefault="00AE47F5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  <w:r w:rsidRPr="00312316">
        <w:rPr>
          <w:sz w:val="24"/>
          <w:szCs w:val="24"/>
        </w:rPr>
        <w:t xml:space="preserve">муниципального района Ставропольский </w:t>
      </w:r>
    </w:p>
    <w:p w:rsidR="00AE47F5" w:rsidRPr="001C0BEA" w:rsidRDefault="00AE47F5" w:rsidP="00312316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  <w:r w:rsidRPr="00312316">
        <w:rPr>
          <w:sz w:val="24"/>
          <w:szCs w:val="24"/>
        </w:rPr>
        <w:t>Самарской области</w:t>
      </w:r>
      <w:r w:rsidRPr="00312316">
        <w:rPr>
          <w:sz w:val="24"/>
          <w:szCs w:val="24"/>
        </w:rPr>
        <w:tab/>
      </w:r>
      <w:r w:rsidRPr="00312316">
        <w:rPr>
          <w:sz w:val="24"/>
          <w:szCs w:val="24"/>
        </w:rPr>
        <w:tab/>
      </w:r>
      <w:r w:rsidRPr="00312316">
        <w:rPr>
          <w:sz w:val="24"/>
          <w:szCs w:val="24"/>
        </w:rPr>
        <w:tab/>
      </w:r>
      <w:r w:rsidRPr="00312316">
        <w:rPr>
          <w:sz w:val="24"/>
          <w:szCs w:val="24"/>
        </w:rPr>
        <w:tab/>
      </w:r>
      <w:r w:rsidRPr="00312316">
        <w:rPr>
          <w:sz w:val="24"/>
          <w:szCs w:val="24"/>
        </w:rPr>
        <w:tab/>
        <w:t>___________________________Э.М. Лопатин</w:t>
      </w:r>
    </w:p>
    <w:sectPr w:rsidR="00AE47F5" w:rsidRPr="001C0BEA" w:rsidSect="00312316">
      <w:pgSz w:w="11906" w:h="16838"/>
      <w:pgMar w:top="360" w:right="850" w:bottom="18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6C52"/>
    <w:rsid w:val="0004044A"/>
    <w:rsid w:val="001A55C7"/>
    <w:rsid w:val="001C0BEA"/>
    <w:rsid w:val="00242900"/>
    <w:rsid w:val="002D057A"/>
    <w:rsid w:val="003118F4"/>
    <w:rsid w:val="00312316"/>
    <w:rsid w:val="0034373A"/>
    <w:rsid w:val="004F0009"/>
    <w:rsid w:val="00522CF3"/>
    <w:rsid w:val="005810A0"/>
    <w:rsid w:val="00591106"/>
    <w:rsid w:val="005A2FFD"/>
    <w:rsid w:val="00681089"/>
    <w:rsid w:val="006C0C4E"/>
    <w:rsid w:val="00716C52"/>
    <w:rsid w:val="00747213"/>
    <w:rsid w:val="007517A0"/>
    <w:rsid w:val="00763910"/>
    <w:rsid w:val="007B54F3"/>
    <w:rsid w:val="00832426"/>
    <w:rsid w:val="008B2194"/>
    <w:rsid w:val="0092288C"/>
    <w:rsid w:val="009313A3"/>
    <w:rsid w:val="009377DA"/>
    <w:rsid w:val="009E1A14"/>
    <w:rsid w:val="00A42669"/>
    <w:rsid w:val="00AC7115"/>
    <w:rsid w:val="00AE3984"/>
    <w:rsid w:val="00AE47F5"/>
    <w:rsid w:val="00B27584"/>
    <w:rsid w:val="00BC7CE0"/>
    <w:rsid w:val="00BD1108"/>
    <w:rsid w:val="00CE2AAD"/>
    <w:rsid w:val="00D00567"/>
    <w:rsid w:val="00DA6E42"/>
    <w:rsid w:val="00E460A1"/>
    <w:rsid w:val="00FC0944"/>
    <w:rsid w:val="00FD67E2"/>
    <w:rsid w:val="00FE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C52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716C52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716C52"/>
    <w:rPr>
      <w:rFonts w:ascii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275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7584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99"/>
    <w:qFormat/>
    <w:rsid w:val="001A55C7"/>
    <w:pPr>
      <w:ind w:left="720"/>
    </w:pPr>
  </w:style>
  <w:style w:type="paragraph" w:styleId="BodyText2">
    <w:name w:val="Body Text 2"/>
    <w:basedOn w:val="Normal"/>
    <w:link w:val="BodyText2Char"/>
    <w:uiPriority w:val="99"/>
    <w:semiHidden/>
    <w:rsid w:val="001C0BEA"/>
    <w:pPr>
      <w:autoSpaceDE w:val="0"/>
      <w:autoSpaceDN w:val="0"/>
      <w:ind w:firstLine="709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C0BEA"/>
    <w:rPr>
      <w:rFonts w:ascii="Calibri" w:eastAsia="Times New Roman" w:hAnsi="Calibri" w:cs="Calibri"/>
      <w:sz w:val="24"/>
      <w:szCs w:val="24"/>
    </w:rPr>
  </w:style>
  <w:style w:type="paragraph" w:customStyle="1" w:styleId="s1">
    <w:name w:val="s_1"/>
    <w:basedOn w:val="Normal"/>
    <w:uiPriority w:val="99"/>
    <w:rsid w:val="001C0BEA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Normal"/>
    <w:uiPriority w:val="99"/>
    <w:rsid w:val="001C0BEA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Hyperlink">
    <w:name w:val="Hyperlink"/>
    <w:basedOn w:val="DefaultParagraphFont"/>
    <w:uiPriority w:val="99"/>
    <w:rsid w:val="001C0B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47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orsky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930</Words>
  <Characters>5304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</cp:lastModifiedBy>
  <cp:revision>2</cp:revision>
  <cp:lastPrinted>2021-12-22T10:25:00Z</cp:lastPrinted>
  <dcterms:created xsi:type="dcterms:W3CDTF">2021-12-22T10:25:00Z</dcterms:created>
  <dcterms:modified xsi:type="dcterms:W3CDTF">2021-12-22T10:25:00Z</dcterms:modified>
</cp:coreProperties>
</file>