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7D" w:rsidRDefault="005A437D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 w:rsidRPr="00AE25C9">
        <w:rPr>
          <w:rFonts w:ascii="Arial" w:hAnsi="Arial" w:cs="Arial"/>
          <w:b/>
          <w:bCs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0.25pt;visibility:visible" filled="t">
            <v:imagedata r:id="rId5" o:title=""/>
          </v:shape>
        </w:pict>
      </w:r>
    </w:p>
    <w:p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РЕШЕНИЕ (ПРОЕКТ) </w:t>
      </w:r>
    </w:p>
    <w:p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  <w:t>от __.01.2024 г.                                                                                                               № ____</w:t>
      </w:r>
    </w:p>
    <w:p w:rsidR="005A437D" w:rsidRDefault="005A437D" w:rsidP="0092498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 </w:t>
      </w:r>
      <w:r w:rsidRPr="006A19F5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Pr="006A19F5">
        <w:rPr>
          <w:rStyle w:val="Emphasis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F5">
        <w:rPr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Приморский</w:t>
      </w:r>
      <w:r w:rsidRPr="006A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лей сельского поселения Приморский</w:t>
      </w:r>
      <w:r w:rsidRPr="006A19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 от 30.09.2021 №4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</w:p>
    <w:p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>туры Ставропольского района от 02.11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.2023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ar-SA"/>
        </w:rPr>
        <w:t>07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-03-2023/Прдп</w:t>
      </w:r>
      <w:r>
        <w:rPr>
          <w:rFonts w:ascii="Times New Roman" w:hAnsi="Times New Roman" w:cs="Times New Roman"/>
          <w:sz w:val="24"/>
          <w:szCs w:val="24"/>
          <w:lang w:eastAsia="ar-SA"/>
        </w:rPr>
        <w:t>1156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-23-242 на</w:t>
      </w:r>
      <w:r w:rsidRPr="006A19F5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6A19F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представителей сельског</w:t>
      </w:r>
      <w:r>
        <w:rPr>
          <w:rFonts w:ascii="Times New Roman" w:hAnsi="Times New Roman" w:cs="Times New Roman"/>
          <w:color w:val="000000"/>
          <w:sz w:val="24"/>
          <w:szCs w:val="24"/>
        </w:rPr>
        <w:t>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от 30.09.2021 №4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D1FC0">
        <w:rPr>
          <w:rFonts w:ascii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>
        <w:rPr>
          <w:rFonts w:ascii="Times New Roman" w:hAnsi="Times New Roman" w:cs="Times New Roman"/>
          <w:sz w:val="24"/>
          <w:szCs w:val="24"/>
          <w:lang w:eastAsia="ar-SA"/>
        </w:rPr>
        <w:t>от 02.11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.2023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ar-SA"/>
        </w:rPr>
        <w:t>07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-03-2023/Прдп</w:t>
      </w:r>
      <w:r>
        <w:rPr>
          <w:rFonts w:ascii="Times New Roman" w:hAnsi="Times New Roman" w:cs="Times New Roman"/>
          <w:sz w:val="24"/>
          <w:szCs w:val="24"/>
          <w:lang w:eastAsia="ar-SA"/>
        </w:rPr>
        <w:t>1156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-23-242 на</w:t>
      </w:r>
      <w:r w:rsidRPr="006A19F5">
        <w:rPr>
          <w:rStyle w:val="Emphasis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6A19F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Положение о муниципальном контроле на автомобильном транспорте и в дорожном хозяйстве в границах</w:t>
      </w:r>
      <w:r w:rsidRPr="006A19F5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6A19F5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арской области от 30.09.2021 №49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:rsidR="005A437D" w:rsidRPr="00CD1FC0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2.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от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02.11.2023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eastAsia="ar-SA"/>
        </w:rPr>
        <w:t>07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-03-2023/Прдп</w:t>
      </w:r>
      <w:r>
        <w:rPr>
          <w:rFonts w:ascii="Times New Roman" w:hAnsi="Times New Roman" w:cs="Times New Roman"/>
          <w:sz w:val="24"/>
          <w:szCs w:val="24"/>
          <w:lang w:eastAsia="ar-SA"/>
        </w:rPr>
        <w:t>1156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-23-242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при 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разработке проекта решения «</w:t>
      </w:r>
      <w:r w:rsidRPr="00CD1FC0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Pr="00CD1FC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в </w:t>
      </w:r>
      <w:r w:rsidRPr="00CD1FC0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Положение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A19F5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о муниципальном контроле на автомобильном транспорте и в дорожном хозяйстве в границах</w:t>
      </w:r>
      <w:r w:rsidRPr="006A19F5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r w:rsidRPr="006A19F5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утвержденное решением Собрания представите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сельского поселения Приморский</w:t>
      </w:r>
      <w:r w:rsidRPr="006A19F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</w:t>
      </w:r>
      <w:r>
        <w:rPr>
          <w:rFonts w:ascii="Times New Roman" w:hAnsi="Times New Roman" w:cs="Times New Roman"/>
          <w:color w:val="000000"/>
          <w:sz w:val="24"/>
          <w:szCs w:val="24"/>
        </w:rPr>
        <w:t>арской области от 30.09.2021 №49»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5A437D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3. Копию настоящего Решения направить в прокуратуру Ставропольского района.</w:t>
      </w:r>
    </w:p>
    <w:p w:rsidR="005A437D" w:rsidRDefault="005A437D" w:rsidP="00FA6EA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Заместитель председателя Собрания представителей </w:t>
      </w:r>
    </w:p>
    <w:p w:rsidR="005A437D" w:rsidRPr="006A19F5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сельского поселения Приморский                                                                             Т.С. Абрамова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A6D"/>
    <w:rsid w:val="00014849"/>
    <w:rsid w:val="000F0F38"/>
    <w:rsid w:val="00104CBA"/>
    <w:rsid w:val="00124335"/>
    <w:rsid w:val="00197D03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76F"/>
    <w:rsid w:val="005A437D"/>
    <w:rsid w:val="00601DE3"/>
    <w:rsid w:val="006114E9"/>
    <w:rsid w:val="006369AA"/>
    <w:rsid w:val="006640C1"/>
    <w:rsid w:val="006A00D7"/>
    <w:rsid w:val="006A19F5"/>
    <w:rsid w:val="006B2293"/>
    <w:rsid w:val="00786F80"/>
    <w:rsid w:val="00796D4B"/>
    <w:rsid w:val="007D30E9"/>
    <w:rsid w:val="008012F4"/>
    <w:rsid w:val="00846BDF"/>
    <w:rsid w:val="008510F4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C544F4"/>
    <w:rsid w:val="00C85343"/>
    <w:rsid w:val="00CB4674"/>
    <w:rsid w:val="00CD1FC0"/>
    <w:rsid w:val="00FA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40A6D"/>
    <w:rPr>
      <w:rFonts w:eastAsia="Times New Roman" w:cs="Calibri"/>
    </w:rPr>
  </w:style>
  <w:style w:type="paragraph" w:styleId="BalloonText">
    <w:name w:val="Balloon Text"/>
    <w:basedOn w:val="Normal"/>
    <w:link w:val="BalloonTextChar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">
    <w:name w:val="Стиль"/>
    <w:basedOn w:val="Normal"/>
    <w:next w:val="NormalWeb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93213A"/>
    <w:rPr>
      <w:i/>
      <w:iCs/>
    </w:rPr>
  </w:style>
  <w:style w:type="paragraph" w:styleId="ListParagraph">
    <w:name w:val="List Paragraph"/>
    <w:basedOn w:val="Normal"/>
    <w:uiPriority w:val="99"/>
    <w:qFormat/>
    <w:rsid w:val="00CD1F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440</Words>
  <Characters>2508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</cp:lastModifiedBy>
  <cp:revision>3</cp:revision>
  <cp:lastPrinted>2024-01-29T04:29:00Z</cp:lastPrinted>
  <dcterms:created xsi:type="dcterms:W3CDTF">2024-01-29T04:31:00Z</dcterms:created>
  <dcterms:modified xsi:type="dcterms:W3CDTF">2024-01-29T11:35:00Z</dcterms:modified>
</cp:coreProperties>
</file>