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4F3" w:rsidRDefault="007B54F3" w:rsidP="00716C52">
      <w:pPr>
        <w:jc w:val="center"/>
        <w:rPr>
          <w:b/>
          <w:bCs/>
          <w:noProof/>
        </w:rPr>
      </w:pPr>
      <w:r w:rsidRPr="00BC7CE0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2.5pt;visibility:visible" filled="t">
            <v:imagedata r:id="rId4" o:title=""/>
          </v:shape>
        </w:pict>
      </w:r>
    </w:p>
    <w:p w:rsidR="007B54F3" w:rsidRDefault="007B54F3" w:rsidP="00716C5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                                                                              СЕЛЬСКОГО ПОСЕЛЕНИЯ ПРИМОРСКИЙ</w:t>
      </w:r>
    </w:p>
    <w:p w:rsidR="007B54F3" w:rsidRDefault="007B54F3" w:rsidP="00716C5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B54F3" w:rsidRDefault="007B54F3" w:rsidP="00716C5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B54F3" w:rsidRDefault="007B54F3" w:rsidP="00716C52">
      <w:pPr>
        <w:pStyle w:val="Normal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B54F3" w:rsidRDefault="007B54F3" w:rsidP="00716C52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от 29 ноября 2021г.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№ </w:t>
      </w:r>
      <w:bookmarkStart w:id="0" w:name="_GoBack"/>
      <w:bookmarkEnd w:id="0"/>
      <w:r>
        <w:rPr>
          <w:sz w:val="24"/>
          <w:szCs w:val="24"/>
        </w:rPr>
        <w:t>55</w:t>
      </w:r>
    </w:p>
    <w:p w:rsidR="007B54F3" w:rsidRDefault="007B54F3" w:rsidP="00716C52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7B54F3" w:rsidRDefault="007B54F3" w:rsidP="00716C52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решение Собрания представителей сельского поселения Приморский муниципального района Ставропольский от 24.09.2020г. № 4 «О составе постоянных комиссий Собрания представителей</w:t>
      </w:r>
      <w:r w:rsidRPr="00A4266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сельского поселения Приморский муниципального района Ставропольский Самарской области» </w:t>
      </w:r>
    </w:p>
    <w:p w:rsidR="007B54F3" w:rsidRDefault="007B54F3" w:rsidP="00716C52">
      <w:pPr>
        <w:spacing w:line="276" w:lineRule="auto"/>
        <w:rPr>
          <w:b/>
          <w:bCs/>
          <w:color w:val="FF0000"/>
          <w:sz w:val="24"/>
          <w:szCs w:val="24"/>
        </w:rPr>
      </w:pPr>
    </w:p>
    <w:p w:rsidR="007B54F3" w:rsidRDefault="007B54F3" w:rsidP="00716C52">
      <w:pPr>
        <w:autoSpaceDE w:val="0"/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руководствуясь </w:t>
      </w:r>
      <w:r w:rsidRPr="00D00567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сельского поселения Приморский муниципального района Ставропольский, Регламентом Собрания представителей сельского поселения Приморский муниципального района Ставропольский, Собрание представителей  сельского поселения Приморский муниципального района Ставропольский</w:t>
      </w:r>
    </w:p>
    <w:p w:rsidR="007B54F3" w:rsidRDefault="007B54F3" w:rsidP="00716C52">
      <w:pPr>
        <w:spacing w:line="360" w:lineRule="auto"/>
        <w:jc w:val="center"/>
        <w:rPr>
          <w:b/>
          <w:bCs/>
          <w:sz w:val="12"/>
          <w:szCs w:val="12"/>
        </w:rPr>
      </w:pPr>
    </w:p>
    <w:p w:rsidR="007B54F3" w:rsidRDefault="007B54F3" w:rsidP="00716C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РЕШИЛО:</w:t>
      </w:r>
    </w:p>
    <w:p w:rsidR="007B54F3" w:rsidRDefault="007B54F3" w:rsidP="00716C52">
      <w:pPr>
        <w:jc w:val="center"/>
        <w:rPr>
          <w:b/>
          <w:bCs/>
          <w:sz w:val="24"/>
          <w:szCs w:val="24"/>
        </w:rPr>
      </w:pPr>
    </w:p>
    <w:p w:rsidR="007B54F3" w:rsidRDefault="007B54F3" w:rsidP="00716C52">
      <w:pPr>
        <w:jc w:val="center"/>
        <w:rPr>
          <w:b/>
          <w:bCs/>
          <w:sz w:val="12"/>
          <w:szCs w:val="12"/>
        </w:rPr>
      </w:pPr>
    </w:p>
    <w:p w:rsidR="007B54F3" w:rsidRDefault="007B54F3" w:rsidP="00716C5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Внести в решение Собрание представителей  сельского поселения Приморский муниципального района Ставропольский от 24.09.2020г. № 4 «О составе постоянных комиссий Собрание представителей  сельского поселения Приморский муниципального района Ставропольский Самарской области» следующие изменения:</w:t>
      </w:r>
    </w:p>
    <w:p w:rsidR="007B54F3" w:rsidRDefault="007B54F3" w:rsidP="00716C52">
      <w:pPr>
        <w:spacing w:line="276" w:lineRule="auto"/>
        <w:ind w:firstLine="708"/>
        <w:jc w:val="both"/>
        <w:rPr>
          <w:b/>
          <w:bCs/>
          <w:sz w:val="24"/>
          <w:szCs w:val="24"/>
        </w:rPr>
      </w:pPr>
    </w:p>
    <w:p w:rsidR="007B54F3" w:rsidRDefault="007B54F3" w:rsidP="00716C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1.1. Вывести из состава комиссии </w:t>
      </w:r>
      <w:r w:rsidRPr="00D00567">
        <w:rPr>
          <w:sz w:val="24"/>
          <w:szCs w:val="24"/>
        </w:rPr>
        <w:t>по земельным отношениям</w:t>
      </w:r>
      <w:r>
        <w:rPr>
          <w:sz w:val="24"/>
          <w:szCs w:val="24"/>
        </w:rPr>
        <w:t xml:space="preserve"> – Третьяк Зухру Мерзиевну, из состава комиссии по законности – Больд Андрея Андреевича.</w:t>
      </w:r>
    </w:p>
    <w:p w:rsidR="007B54F3" w:rsidRPr="00D00567" w:rsidRDefault="007B54F3" w:rsidP="00716C5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1.2. Ввести в состав </w:t>
      </w:r>
      <w:r>
        <w:rPr>
          <w:sz w:val="24"/>
          <w:szCs w:val="24"/>
        </w:rPr>
        <w:t xml:space="preserve">комиссии </w:t>
      </w:r>
      <w:r w:rsidRPr="00D00567">
        <w:rPr>
          <w:sz w:val="24"/>
          <w:szCs w:val="24"/>
        </w:rPr>
        <w:t>по земельным отношениям</w:t>
      </w:r>
      <w:r>
        <w:rPr>
          <w:sz w:val="24"/>
          <w:szCs w:val="24"/>
        </w:rPr>
        <w:t xml:space="preserve"> и в состав к</w:t>
      </w:r>
      <w:r w:rsidRPr="00D00567">
        <w:rPr>
          <w:sz w:val="24"/>
          <w:szCs w:val="24"/>
        </w:rPr>
        <w:t>омиссии по бюджету</w:t>
      </w:r>
      <w:r>
        <w:rPr>
          <w:sz w:val="24"/>
          <w:szCs w:val="24"/>
        </w:rPr>
        <w:t xml:space="preserve"> – </w:t>
      </w:r>
      <w:r w:rsidRPr="00D00567">
        <w:rPr>
          <w:sz w:val="24"/>
          <w:szCs w:val="24"/>
        </w:rPr>
        <w:t>Малкина Григория Валерь</w:t>
      </w:r>
      <w:r>
        <w:rPr>
          <w:sz w:val="24"/>
          <w:szCs w:val="24"/>
        </w:rPr>
        <w:t>евича</w:t>
      </w:r>
      <w:r w:rsidRPr="00D00567">
        <w:rPr>
          <w:sz w:val="24"/>
          <w:szCs w:val="24"/>
        </w:rPr>
        <w:t>.</w:t>
      </w:r>
    </w:p>
    <w:p w:rsidR="007B54F3" w:rsidRDefault="007B54F3" w:rsidP="00716C52">
      <w:pPr>
        <w:spacing w:line="276" w:lineRule="auto"/>
        <w:ind w:firstLine="708"/>
        <w:jc w:val="both"/>
        <w:rPr>
          <w:sz w:val="24"/>
          <w:szCs w:val="24"/>
        </w:rPr>
      </w:pPr>
    </w:p>
    <w:p w:rsidR="007B54F3" w:rsidRDefault="007B54F3" w:rsidP="00716C52">
      <w:pPr>
        <w:spacing w:line="276" w:lineRule="auto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2.Настоящее Решение вступает в силу с момента его подписания.</w:t>
      </w:r>
    </w:p>
    <w:p w:rsidR="007B54F3" w:rsidRDefault="007B54F3" w:rsidP="00716C52">
      <w:pPr>
        <w:autoSpaceDE w:val="0"/>
        <w:jc w:val="both"/>
        <w:rPr>
          <w:sz w:val="24"/>
          <w:szCs w:val="24"/>
        </w:rPr>
      </w:pPr>
    </w:p>
    <w:p w:rsidR="007B54F3" w:rsidRDefault="007B54F3" w:rsidP="00716C52">
      <w:pPr>
        <w:tabs>
          <w:tab w:val="num" w:pos="200"/>
        </w:tabs>
        <w:outlineLvl w:val="0"/>
        <w:rPr>
          <w:sz w:val="24"/>
          <w:szCs w:val="24"/>
        </w:rPr>
      </w:pPr>
    </w:p>
    <w:p w:rsidR="007B54F3" w:rsidRDefault="007B54F3" w:rsidP="00716C52">
      <w:pPr>
        <w:tabs>
          <w:tab w:val="num" w:pos="200"/>
        </w:tabs>
        <w:outlineLvl w:val="0"/>
        <w:rPr>
          <w:sz w:val="24"/>
          <w:szCs w:val="24"/>
        </w:rPr>
      </w:pPr>
    </w:p>
    <w:p w:rsidR="007B54F3" w:rsidRDefault="007B54F3" w:rsidP="00716C52">
      <w:pPr>
        <w:tabs>
          <w:tab w:val="num" w:pos="20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>Председатель Собрания представителей</w:t>
      </w:r>
    </w:p>
    <w:p w:rsidR="007B54F3" w:rsidRDefault="007B54F3" w:rsidP="00716C52">
      <w:pPr>
        <w:tabs>
          <w:tab w:val="num" w:pos="20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>сельского поселения Приморский</w:t>
      </w:r>
    </w:p>
    <w:p w:rsidR="007B54F3" w:rsidRDefault="007B54F3" w:rsidP="00716C52">
      <w:pPr>
        <w:tabs>
          <w:tab w:val="num" w:pos="20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  <w:r>
        <w:rPr>
          <w:sz w:val="24"/>
          <w:szCs w:val="24"/>
        </w:rPr>
        <w:tab/>
      </w:r>
    </w:p>
    <w:p w:rsidR="007B54F3" w:rsidRDefault="007B54F3" w:rsidP="00716C52">
      <w:pPr>
        <w:tabs>
          <w:tab w:val="num" w:pos="200"/>
        </w:tabs>
        <w:outlineLvl w:val="0"/>
      </w:pPr>
      <w:r>
        <w:rPr>
          <w:sz w:val="24"/>
          <w:szCs w:val="24"/>
        </w:rPr>
        <w:t>Самарской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  А.А. Больд</w:t>
      </w:r>
    </w:p>
    <w:p w:rsidR="007B54F3" w:rsidRDefault="007B54F3" w:rsidP="00716C52"/>
    <w:p w:rsidR="007B54F3" w:rsidRDefault="007B54F3"/>
    <w:sectPr w:rsidR="007B54F3" w:rsidSect="00716C5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C52"/>
    <w:rsid w:val="0004044A"/>
    <w:rsid w:val="00242900"/>
    <w:rsid w:val="003118F4"/>
    <w:rsid w:val="0034373A"/>
    <w:rsid w:val="00522CF3"/>
    <w:rsid w:val="005A2FFD"/>
    <w:rsid w:val="00681089"/>
    <w:rsid w:val="00716C52"/>
    <w:rsid w:val="007517A0"/>
    <w:rsid w:val="007B54F3"/>
    <w:rsid w:val="008B2194"/>
    <w:rsid w:val="0092288C"/>
    <w:rsid w:val="009377DA"/>
    <w:rsid w:val="00A42669"/>
    <w:rsid w:val="00AC7115"/>
    <w:rsid w:val="00AE3984"/>
    <w:rsid w:val="00B27584"/>
    <w:rsid w:val="00BC7CE0"/>
    <w:rsid w:val="00CE2AAD"/>
    <w:rsid w:val="00D00567"/>
    <w:rsid w:val="00DA6E42"/>
    <w:rsid w:val="00E460A1"/>
    <w:rsid w:val="00FD67E2"/>
    <w:rsid w:val="00FE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C5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16C52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716C52"/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27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75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76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270</Words>
  <Characters>1539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</cp:lastModifiedBy>
  <cp:revision>2</cp:revision>
  <cp:lastPrinted>2021-12-03T08:37:00Z</cp:lastPrinted>
  <dcterms:created xsi:type="dcterms:W3CDTF">2021-12-03T08:39:00Z</dcterms:created>
  <dcterms:modified xsi:type="dcterms:W3CDTF">2021-12-03T08:39:00Z</dcterms:modified>
</cp:coreProperties>
</file>