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34" w:rsidRDefault="004F6934" w:rsidP="00716C52">
      <w:pPr>
        <w:jc w:val="center"/>
        <w:rPr>
          <w:b/>
          <w:bCs/>
          <w:noProof/>
        </w:rPr>
      </w:pPr>
      <w:r w:rsidRPr="00514DF7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4" o:title=""/>
          </v:shape>
        </w:pict>
      </w:r>
    </w:p>
    <w:p w:rsidR="004F6934" w:rsidRPr="001C0BEA" w:rsidRDefault="004F6934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СОБРАНИЕ ПРЕДСТАВИТЕЛЕЙ                                                                               СЕЛЬСКОГО ПОСЕЛЕНИЯ ПРИМОРСКИЙ</w:t>
      </w:r>
    </w:p>
    <w:p w:rsidR="004F6934" w:rsidRPr="001C0BEA" w:rsidRDefault="004F6934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МУНИЦИПАЛЬНОГО РАЙОНА СТАВРОПОЛЬСКИЙ</w:t>
      </w:r>
    </w:p>
    <w:p w:rsidR="004F6934" w:rsidRPr="001C0BEA" w:rsidRDefault="004F6934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САМАРСКОЙ ОБЛАСТИ</w:t>
      </w:r>
    </w:p>
    <w:p w:rsidR="004F6934" w:rsidRDefault="004F6934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4F6934" w:rsidRPr="001C0BEA" w:rsidRDefault="004F6934" w:rsidP="007C0548">
      <w:pPr>
        <w:pStyle w:val="NormalWeb"/>
        <w:spacing w:before="0" w:beforeAutospacing="0" w:after="0" w:afterAutospacing="0" w:line="276" w:lineRule="auto"/>
        <w:jc w:val="center"/>
      </w:pPr>
      <w:r w:rsidRPr="001C0BEA">
        <w:rPr>
          <w:b/>
          <w:bCs/>
          <w:color w:val="000000"/>
        </w:rPr>
        <w:t xml:space="preserve"> </w:t>
      </w:r>
    </w:p>
    <w:p w:rsidR="004F6934" w:rsidRPr="001C0BEA" w:rsidRDefault="004F6934" w:rsidP="001C0BEA">
      <w:pPr>
        <w:spacing w:line="276" w:lineRule="auto"/>
        <w:jc w:val="center"/>
        <w:rPr>
          <w:b/>
          <w:bCs/>
          <w:sz w:val="24"/>
          <w:szCs w:val="24"/>
        </w:rPr>
      </w:pPr>
      <w:r w:rsidRPr="001C0BEA">
        <w:rPr>
          <w:b/>
          <w:bCs/>
          <w:sz w:val="24"/>
          <w:szCs w:val="24"/>
        </w:rPr>
        <w:t xml:space="preserve">    РЕШЕНИЕ</w:t>
      </w:r>
    </w:p>
    <w:p w:rsidR="004F6934" w:rsidRPr="001C0BEA" w:rsidRDefault="004F6934" w:rsidP="001C0BEA">
      <w:pPr>
        <w:spacing w:line="276" w:lineRule="auto"/>
        <w:jc w:val="center"/>
        <w:rPr>
          <w:b/>
          <w:bCs/>
          <w:sz w:val="24"/>
          <w:szCs w:val="24"/>
        </w:rPr>
      </w:pPr>
    </w:p>
    <w:p w:rsidR="004F6934" w:rsidRPr="007C0548" w:rsidRDefault="004F6934" w:rsidP="001C0BEA">
      <w:pPr>
        <w:spacing w:line="276" w:lineRule="auto"/>
        <w:rPr>
          <w:b/>
          <w:bCs/>
          <w:sz w:val="24"/>
          <w:szCs w:val="24"/>
        </w:rPr>
      </w:pPr>
      <w:r w:rsidRPr="007C0548">
        <w:rPr>
          <w:b/>
          <w:bCs/>
          <w:sz w:val="24"/>
          <w:szCs w:val="24"/>
        </w:rPr>
        <w:t>29.12.2021 г.</w:t>
      </w:r>
      <w:r w:rsidRPr="007C0548">
        <w:rPr>
          <w:b/>
          <w:bCs/>
          <w:sz w:val="24"/>
          <w:szCs w:val="24"/>
        </w:rPr>
        <w:tab/>
      </w:r>
      <w:r w:rsidRPr="007C0548">
        <w:rPr>
          <w:b/>
          <w:bCs/>
          <w:sz w:val="24"/>
          <w:szCs w:val="24"/>
        </w:rPr>
        <w:tab/>
        <w:t xml:space="preserve">                                                                          </w:t>
      </w:r>
      <w:r w:rsidRPr="007C0548">
        <w:rPr>
          <w:b/>
          <w:bCs/>
          <w:sz w:val="24"/>
          <w:szCs w:val="24"/>
        </w:rPr>
        <w:tab/>
      </w:r>
      <w:r w:rsidRPr="007C0548">
        <w:rPr>
          <w:b/>
          <w:bCs/>
          <w:sz w:val="24"/>
          <w:szCs w:val="24"/>
        </w:rPr>
        <w:tab/>
        <w:t xml:space="preserve"> № 71</w:t>
      </w:r>
    </w:p>
    <w:p w:rsidR="004F6934" w:rsidRPr="001C0BEA" w:rsidRDefault="004F6934" w:rsidP="001C0BEA">
      <w:pPr>
        <w:spacing w:line="276" w:lineRule="auto"/>
        <w:rPr>
          <w:b/>
          <w:bCs/>
          <w:sz w:val="24"/>
          <w:szCs w:val="24"/>
        </w:rPr>
      </w:pPr>
    </w:p>
    <w:p w:rsidR="004F6934" w:rsidRPr="001C0BEA" w:rsidRDefault="004F6934" w:rsidP="001C0BEA">
      <w:pPr>
        <w:spacing w:line="276" w:lineRule="auto"/>
        <w:jc w:val="right"/>
        <w:rPr>
          <w:b/>
          <w:bCs/>
          <w:sz w:val="24"/>
          <w:szCs w:val="24"/>
        </w:rPr>
      </w:pPr>
    </w:p>
    <w:p w:rsidR="004F6934" w:rsidRPr="001C0BEA" w:rsidRDefault="004F6934" w:rsidP="001C0BEA">
      <w:pPr>
        <w:spacing w:line="276" w:lineRule="auto"/>
        <w:jc w:val="center"/>
        <w:rPr>
          <w:color w:val="000000"/>
          <w:sz w:val="24"/>
          <w:szCs w:val="24"/>
        </w:rPr>
      </w:pPr>
      <w:r w:rsidRPr="001C0BEA">
        <w:rPr>
          <w:b/>
          <w:bCs/>
          <w:sz w:val="24"/>
          <w:szCs w:val="24"/>
        </w:rPr>
        <w:t xml:space="preserve">Об </w:t>
      </w:r>
      <w:r w:rsidRPr="001C0BEA">
        <w:rPr>
          <w:b/>
          <w:bCs/>
          <w:color w:val="000000"/>
          <w:spacing w:val="-6"/>
          <w:sz w:val="24"/>
          <w:szCs w:val="24"/>
        </w:rPr>
        <w:t>обязательных требованиях в сельском поселении Приморский муниципального района Ставропольский Самарской области</w:t>
      </w: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p w:rsidR="004F6934" w:rsidRPr="001C0BEA" w:rsidRDefault="004F6934" w:rsidP="001C0BEA">
      <w:pPr>
        <w:pStyle w:val="TableParagraph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сельского поселения Приморский муниципального района Ставропольский Самарской области </w:t>
      </w:r>
      <w:r w:rsidRPr="001C0BEA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29.12.2021 № 70</w:t>
      </w:r>
      <w:bookmarkStart w:id="0" w:name="_GoBack"/>
      <w:bookmarkEnd w:id="0"/>
      <w:r w:rsidRPr="001C0BEA">
        <w:rPr>
          <w:color w:val="000000"/>
          <w:sz w:val="24"/>
          <w:szCs w:val="24"/>
        </w:rPr>
        <w:t xml:space="preserve"> </w:t>
      </w:r>
      <w:r w:rsidRPr="001C0BEA">
        <w:rPr>
          <w:i/>
          <w:iCs/>
          <w:color w:val="000000"/>
          <w:sz w:val="24"/>
          <w:szCs w:val="24"/>
        </w:rPr>
        <w:t>«</w:t>
      </w:r>
      <w:r w:rsidRPr="001C0BEA">
        <w:rPr>
          <w:sz w:val="24"/>
          <w:szCs w:val="24"/>
        </w:rPr>
        <w:t xml:space="preserve">Об утверждении </w:t>
      </w:r>
      <w:r w:rsidRPr="001C0BEA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>Собрание представителей сельского поселения Приморский муниципального района Ставропольский Самарской области</w:t>
      </w:r>
    </w:p>
    <w:p w:rsidR="004F6934" w:rsidRPr="001C0BEA" w:rsidRDefault="004F6934" w:rsidP="001C0BEA">
      <w:pPr>
        <w:spacing w:before="240" w:line="276" w:lineRule="auto"/>
        <w:jc w:val="center"/>
        <w:rPr>
          <w:sz w:val="24"/>
          <w:szCs w:val="24"/>
        </w:rPr>
      </w:pPr>
      <w:r w:rsidRPr="001C0BEA">
        <w:rPr>
          <w:color w:val="000000"/>
          <w:sz w:val="24"/>
          <w:szCs w:val="24"/>
        </w:rPr>
        <w:t>РЕШИЛО</w:t>
      </w:r>
      <w:r w:rsidRPr="001C0BEA">
        <w:rPr>
          <w:sz w:val="24"/>
          <w:szCs w:val="24"/>
        </w:rPr>
        <w:t>:</w:t>
      </w:r>
    </w:p>
    <w:p w:rsidR="004F6934" w:rsidRPr="001C0BEA" w:rsidRDefault="004F6934" w:rsidP="001C0BEA">
      <w:pPr>
        <w:spacing w:line="276" w:lineRule="auto"/>
        <w:ind w:firstLine="708"/>
        <w:jc w:val="both"/>
        <w:rPr>
          <w:b/>
          <w:bCs/>
          <w:sz w:val="24"/>
          <w:szCs w:val="24"/>
          <w:highlight w:val="yellow"/>
        </w:rPr>
      </w:pPr>
    </w:p>
    <w:p w:rsidR="004F6934" w:rsidRPr="001C0BEA" w:rsidRDefault="004F6934" w:rsidP="001C0BEA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>1. Установить, что содержащимися в муниципальных нормативных правовых актах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4F6934" w:rsidRPr="001C0BEA" w:rsidRDefault="004F6934" w:rsidP="009D4956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1) положения </w:t>
      </w:r>
      <w:r>
        <w:rPr>
          <w:rFonts w:ascii="Times New Roman" w:hAnsi="Times New Roman" w:cs="Times New Roman"/>
        </w:rPr>
        <w:t>Норм</w:t>
      </w:r>
      <w:r w:rsidRPr="009D4956">
        <w:rPr>
          <w:rFonts w:ascii="Times New Roman" w:hAnsi="Times New Roman" w:cs="Times New Roman"/>
        </w:rPr>
        <w:t xml:space="preserve"> и правил по благоустройству территории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, утвержденных </w:t>
      </w:r>
      <w:r w:rsidRPr="009D4956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ем</w:t>
      </w:r>
      <w:r w:rsidRPr="009D4956">
        <w:rPr>
          <w:rFonts w:ascii="Times New Roman" w:hAnsi="Times New Roman" w:cs="Times New Roman"/>
        </w:rPr>
        <w:t xml:space="preserve"> Собрания представителей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сельского поселения Приморский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от 15 апреля 2020г. № 246</w:t>
      </w:r>
      <w:r>
        <w:rPr>
          <w:rFonts w:ascii="Times New Roman" w:hAnsi="Times New Roman" w:cs="Times New Roman"/>
        </w:rPr>
        <w:t xml:space="preserve"> </w:t>
      </w:r>
      <w:r w:rsidRPr="001C0BEA">
        <w:rPr>
          <w:rFonts w:ascii="Times New Roman" w:hAnsi="Times New Roman" w:cs="Times New Roman"/>
        </w:rPr>
        <w:t xml:space="preserve">(далее – Правила благоустройства), определяющие требования к: 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установлению границ прилегающих территорий;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прокладке, переустройству, ремонту и содержанию подземных коммуникаций на территориях общего пользования;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посадке зеленых насаждений;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охране и содержанию зеленых насаждений;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- </w:t>
      </w:r>
      <w:r w:rsidRPr="001C0BEA">
        <w:rPr>
          <w:rFonts w:ascii="Times New Roman" w:hAnsi="Times New Roman" w:cs="Times New Roman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1C0BEA">
        <w:rPr>
          <w:rFonts w:ascii="Times New Roman" w:hAnsi="Times New Roman" w:cs="Times New Roman"/>
        </w:rPr>
        <w:t>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  <w:lang w:eastAsia="en-US"/>
        </w:rPr>
        <w:t xml:space="preserve">- </w:t>
      </w:r>
      <w:r w:rsidRPr="001C0BEA">
        <w:rPr>
          <w:rFonts w:ascii="Times New Roman" w:hAnsi="Times New Roman" w:cs="Times New Roman"/>
        </w:rPr>
        <w:t>складированию твердых коммунальных отходов;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выгулу животных;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праздничному оформлению территории поселения.</w:t>
      </w:r>
    </w:p>
    <w:p w:rsidR="004F6934" w:rsidRPr="001C0BEA" w:rsidRDefault="004F6934" w:rsidP="00345DC8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C0BEA">
        <w:rPr>
          <w:rFonts w:ascii="Times New Roman" w:hAnsi="Times New Roman" w:cs="Times New Roman"/>
        </w:rPr>
        <w:t xml:space="preserve">2) положения </w:t>
      </w:r>
      <w:r w:rsidRPr="00345DC8">
        <w:rPr>
          <w:rFonts w:ascii="Times New Roman" w:hAnsi="Times New Roman" w:cs="Times New Roman"/>
        </w:rPr>
        <w:t>Правил землепользования и застройки сельского поселения Приморский муниципального района Ставропольский Самарской области</w:t>
      </w:r>
      <w:r w:rsidRPr="001C0B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</w:t>
      </w:r>
      <w:r w:rsidRPr="00345DC8">
        <w:rPr>
          <w:rFonts w:ascii="Times New Roman" w:hAnsi="Times New Roman" w:cs="Times New Roman"/>
        </w:rPr>
        <w:t>твержден</w:t>
      </w:r>
      <w:r>
        <w:rPr>
          <w:rFonts w:ascii="Times New Roman" w:hAnsi="Times New Roman" w:cs="Times New Roman"/>
        </w:rPr>
        <w:t>н</w:t>
      </w:r>
      <w:r w:rsidRPr="00345DC8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х р</w:t>
      </w:r>
      <w:r w:rsidRPr="00345DC8">
        <w:rPr>
          <w:rFonts w:ascii="Times New Roman" w:hAnsi="Times New Roman" w:cs="Times New Roman"/>
        </w:rPr>
        <w:t>ешением Собрания представителей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сельского поселения Приморский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муниципального района Ставропольский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от 30.12.2013 № 30</w:t>
      </w:r>
      <w:r w:rsidRPr="001C0BEA">
        <w:rPr>
          <w:rFonts w:ascii="Times New Roman" w:hAnsi="Times New Roman" w:cs="Times New Roman"/>
        </w:rPr>
        <w:t xml:space="preserve"> (далее </w:t>
      </w:r>
      <w:r w:rsidRPr="001C0BEA">
        <w:rPr>
          <w:rFonts w:ascii="Times New Roman" w:hAnsi="Times New Roman" w:cs="Times New Roman"/>
          <w:color w:val="000000"/>
        </w:rPr>
        <w:t>– Правила землепользований и застройки), устанавливающие градостроительные регламенты;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C0BEA">
        <w:rPr>
          <w:rFonts w:ascii="Times New Roman" w:hAnsi="Times New Roman" w:cs="Times New Roman"/>
          <w:color w:val="000000"/>
        </w:rPr>
        <w:t>2. Положения муниципальных</w:t>
      </w:r>
      <w:r w:rsidRPr="001C0BEA"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1C0BEA">
        <w:rPr>
          <w:rFonts w:ascii="Times New Roman" w:hAnsi="Times New Roman" w:cs="Times New Roman"/>
          <w:color w:val="000000"/>
        </w:rPr>
        <w:t xml:space="preserve">установление новых ограничений, запретов, обязанностей граждан, в том числе индивидуальных 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C0BEA">
        <w:rPr>
          <w:color w:val="000000"/>
          <w:sz w:val="24"/>
          <w:szCs w:val="24"/>
        </w:rPr>
        <w:t>Положения абзаца первого настоящего пункта не применяются в отношении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 муниципальных правовых актов: 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C0BEA">
        <w:rPr>
          <w:color w:val="000000"/>
          <w:sz w:val="24"/>
          <w:szCs w:val="24"/>
          <w:shd w:val="clear" w:color="auto" w:fill="FFFFFF"/>
        </w:rPr>
        <w:t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муниципальных правовых 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sz w:val="24"/>
          <w:szCs w:val="24"/>
        </w:rPr>
      </w:pPr>
      <w:r w:rsidRPr="001C0BEA">
        <w:rPr>
          <w:color w:val="000000"/>
          <w:sz w:val="24"/>
          <w:szCs w:val="24"/>
        </w:rPr>
        <w:t xml:space="preserve">2) муниципальных 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правовых актов, принимаемых исключительно в целях приведения </w:t>
      </w:r>
      <w:r w:rsidRPr="001C0BEA">
        <w:rPr>
          <w:sz w:val="24"/>
          <w:szCs w:val="24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sz w:val="24"/>
          <w:szCs w:val="24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4F6934" w:rsidRPr="001C0BEA" w:rsidRDefault="004F6934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4. Настоящее решение вступает в силу со дня его официального опубликования. </w:t>
      </w:r>
    </w:p>
    <w:p w:rsidR="004F6934" w:rsidRPr="001C0BEA" w:rsidRDefault="004F6934" w:rsidP="001C0BEA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C0BEA">
        <w:t xml:space="preserve">5. </w:t>
      </w:r>
      <w:r w:rsidRPr="001C0BEA">
        <w:rPr>
          <w:color w:val="000000"/>
        </w:rPr>
        <w:t xml:space="preserve">Администрации сельского поселения Приморский муниципального района Ставропольский Самарской области обеспечить размещение </w:t>
      </w:r>
      <w:r w:rsidRPr="001C0BEA">
        <w:t xml:space="preserve">настоящего решения </w:t>
      </w:r>
      <w:r w:rsidRPr="001C0BEA">
        <w:rPr>
          <w:color w:val="000000"/>
        </w:rPr>
        <w:t xml:space="preserve">на официальном сайте администрации сельского поселения Приморский муниципального района Ставропольский Самарской области в информационно-коммуникационной сети «Интернет» </w:t>
      </w:r>
      <w:hyperlink r:id="rId5" w:history="1">
        <w:r w:rsidRPr="001C0BEA">
          <w:rPr>
            <w:rStyle w:val="Hyperlink"/>
          </w:rPr>
          <w:t>http://www.primorsky.stavrsp.ru</w:t>
        </w:r>
      </w:hyperlink>
      <w:r w:rsidRPr="001C0BEA">
        <w:rPr>
          <w:color w:val="000000"/>
        </w:rPr>
        <w:t xml:space="preserve"> в подразделе «Обязательные требования» раздела «Контрольно-надзорная деятельность».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Председатель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  <w:t>________________________ С.П. Саведеркин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>Глава сельского поселения Приморский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муниципального района Ставропольский 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>Самарской области</w:t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  <w:t>___________________________Э.М. Лопатин</w:t>
      </w: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sectPr w:rsidR="004F6934" w:rsidRPr="001C0BEA" w:rsidSect="006C0C4E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C52"/>
    <w:rsid w:val="0004044A"/>
    <w:rsid w:val="001A55C7"/>
    <w:rsid w:val="001C0BEA"/>
    <w:rsid w:val="00242900"/>
    <w:rsid w:val="003118F4"/>
    <w:rsid w:val="003218B5"/>
    <w:rsid w:val="0034373A"/>
    <w:rsid w:val="00345DC8"/>
    <w:rsid w:val="004F0009"/>
    <w:rsid w:val="004F6934"/>
    <w:rsid w:val="00514DF7"/>
    <w:rsid w:val="00522CF3"/>
    <w:rsid w:val="00591106"/>
    <w:rsid w:val="005A2FFD"/>
    <w:rsid w:val="005D597B"/>
    <w:rsid w:val="00681089"/>
    <w:rsid w:val="00692E7D"/>
    <w:rsid w:val="006C0C4E"/>
    <w:rsid w:val="00716C52"/>
    <w:rsid w:val="00731D69"/>
    <w:rsid w:val="00747213"/>
    <w:rsid w:val="007517A0"/>
    <w:rsid w:val="00763910"/>
    <w:rsid w:val="007B54F3"/>
    <w:rsid w:val="007C0548"/>
    <w:rsid w:val="00832426"/>
    <w:rsid w:val="008B2194"/>
    <w:rsid w:val="0092288C"/>
    <w:rsid w:val="009313A3"/>
    <w:rsid w:val="009377DA"/>
    <w:rsid w:val="009D4956"/>
    <w:rsid w:val="00A42669"/>
    <w:rsid w:val="00AC7115"/>
    <w:rsid w:val="00AE3984"/>
    <w:rsid w:val="00B27584"/>
    <w:rsid w:val="00BC7CE0"/>
    <w:rsid w:val="00CE2AAD"/>
    <w:rsid w:val="00D00567"/>
    <w:rsid w:val="00D6155D"/>
    <w:rsid w:val="00DA6E42"/>
    <w:rsid w:val="00E460A1"/>
    <w:rsid w:val="00F71E18"/>
    <w:rsid w:val="00FC0944"/>
    <w:rsid w:val="00FD67E2"/>
    <w:rsid w:val="00FE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1A55C7"/>
    <w:pPr>
      <w:ind w:left="720"/>
    </w:pPr>
  </w:style>
  <w:style w:type="paragraph" w:styleId="BodyText2">
    <w:name w:val="Body Text 2"/>
    <w:basedOn w:val="Normal"/>
    <w:link w:val="BodyText2Char"/>
    <w:uiPriority w:val="99"/>
    <w:rsid w:val="001C0BEA"/>
    <w:pPr>
      <w:autoSpaceDE w:val="0"/>
      <w:autoSpaceDN w:val="0"/>
      <w:ind w:firstLine="709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C0BEA"/>
    <w:rPr>
      <w:rFonts w:ascii="Calibri" w:eastAsia="Times New Roman" w:hAnsi="Calibri" w:cs="Calibri"/>
      <w:sz w:val="24"/>
      <w:szCs w:val="24"/>
    </w:rPr>
  </w:style>
  <w:style w:type="paragraph" w:customStyle="1" w:styleId="s1">
    <w:name w:val="s_1"/>
    <w:basedOn w:val="Normal"/>
    <w:uiPriority w:val="99"/>
    <w:rsid w:val="001C0B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1C0BEA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Hyperlink">
    <w:name w:val="Hyperlink"/>
    <w:basedOn w:val="DefaultParagraphFont"/>
    <w:uiPriority w:val="99"/>
    <w:rsid w:val="001C0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5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948</Words>
  <Characters>5404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</cp:lastModifiedBy>
  <cp:revision>2</cp:revision>
  <cp:lastPrinted>2021-12-30T04:49:00Z</cp:lastPrinted>
  <dcterms:created xsi:type="dcterms:W3CDTF">2021-12-30T06:23:00Z</dcterms:created>
  <dcterms:modified xsi:type="dcterms:W3CDTF">2021-12-30T06:23:00Z</dcterms:modified>
</cp:coreProperties>
</file>